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EF56" w14:textId="77777777" w:rsidR="00031CDA" w:rsidRPr="008617A3" w:rsidRDefault="00031CDA" w:rsidP="008617A3"/>
    <w:p w14:paraId="6FA7CA9D" w14:textId="77777777" w:rsidR="00506C00" w:rsidRDefault="00506C00" w:rsidP="00506C00">
      <w:pPr>
        <w:autoSpaceDE w:val="0"/>
        <w:autoSpaceDN w:val="0"/>
        <w:adjustRightInd w:val="0"/>
        <w:spacing w:after="0"/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</w:pPr>
    </w:p>
    <w:p w14:paraId="0FFBC96E" w14:textId="62EB1F18" w:rsidR="00506C00" w:rsidRDefault="00506C00" w:rsidP="00506C00">
      <w:pPr>
        <w:autoSpaceDE w:val="0"/>
        <w:autoSpaceDN w:val="0"/>
        <w:adjustRightInd w:val="0"/>
        <w:spacing w:after="0"/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</w:pPr>
      <w:r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  <w:t xml:space="preserve">Aufstellung der abgehaltenen akademischen Lehrveranstaltungen gemäß § 3 Abs. 2 Nr. 11a </w:t>
      </w:r>
      <w:proofErr w:type="spellStart"/>
      <w:r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  <w:t>HabilO</w:t>
      </w:r>
      <w:proofErr w:type="spellEnd"/>
    </w:p>
    <w:p w14:paraId="2019EAD6" w14:textId="77777777" w:rsidR="00506C00" w:rsidRDefault="00506C00" w:rsidP="00506C00">
      <w:pPr>
        <w:autoSpaceDE w:val="0"/>
        <w:autoSpaceDN w:val="0"/>
        <w:adjustRightInd w:val="0"/>
        <w:spacing w:after="0"/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</w:pPr>
    </w:p>
    <w:p w14:paraId="17F6192E" w14:textId="77777777" w:rsidR="00506C00" w:rsidRPr="00506C00" w:rsidRDefault="00506C00" w:rsidP="00506C00">
      <w:pPr>
        <w:autoSpaceDE w:val="0"/>
        <w:autoSpaceDN w:val="0"/>
        <w:adjustRightInd w:val="0"/>
        <w:spacing w:after="0"/>
        <w:rPr>
          <w:rFonts w:eastAsia="Calibri" w:cs="Segoe UI"/>
          <w:b/>
          <w:color w:val="0062AD"/>
          <w:sz w:val="28"/>
          <w:szCs w:val="28"/>
          <w:u w:val="single"/>
          <w:lang w:eastAsia="en-US"/>
        </w:rPr>
      </w:pPr>
    </w:p>
    <w:tbl>
      <w:tblPr>
        <w:tblStyle w:val="Tabellenrast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7"/>
        <w:gridCol w:w="7083"/>
      </w:tblGrid>
      <w:tr w:rsidR="007E2427" w:rsidRPr="00845B88" w14:paraId="3D77364F" w14:textId="77777777" w:rsidTr="00506C00">
        <w:trPr>
          <w:trHeight w:val="561"/>
        </w:trPr>
        <w:tc>
          <w:tcPr>
            <w:tcW w:w="3397" w:type="dxa"/>
            <w:vAlign w:val="center"/>
          </w:tcPr>
          <w:p w14:paraId="382F7CA6" w14:textId="59B2056E" w:rsidR="007E2427" w:rsidRPr="00845B88" w:rsidRDefault="007E2427" w:rsidP="008617A3">
            <w:pPr>
              <w:rPr>
                <w:b/>
                <w:bCs/>
              </w:rPr>
            </w:pPr>
            <w:r w:rsidRPr="00845B88">
              <w:rPr>
                <w:b/>
                <w:bCs/>
              </w:rPr>
              <w:t>Name, Vorname</w:t>
            </w:r>
            <w:r w:rsidR="00D83730">
              <w:rPr>
                <w:b/>
                <w:bCs/>
              </w:rPr>
              <w:t>:</w:t>
            </w:r>
          </w:p>
        </w:tc>
        <w:tc>
          <w:tcPr>
            <w:tcW w:w="7083" w:type="dxa"/>
            <w:vAlign w:val="center"/>
          </w:tcPr>
          <w:p w14:paraId="10CDAD1F" w14:textId="77777777" w:rsidR="007E2427" w:rsidRPr="00845B88" w:rsidRDefault="007E2427" w:rsidP="008617A3"/>
        </w:tc>
      </w:tr>
    </w:tbl>
    <w:p w14:paraId="4A6B80E2" w14:textId="77777777" w:rsidR="008617A3" w:rsidRPr="00845B88" w:rsidRDefault="008617A3" w:rsidP="008617A3"/>
    <w:p w14:paraId="6BB4CCCE" w14:textId="77777777" w:rsidR="00C27418" w:rsidRPr="00845B88" w:rsidRDefault="00C27418" w:rsidP="008617A3"/>
    <w:tbl>
      <w:tblPr>
        <w:tblStyle w:val="Tabellenraster"/>
        <w:tblW w:w="150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2"/>
        <w:gridCol w:w="1406"/>
        <w:gridCol w:w="8542"/>
        <w:gridCol w:w="1134"/>
        <w:gridCol w:w="3402"/>
      </w:tblGrid>
      <w:tr w:rsidR="00EB4EC9" w:rsidRPr="00845B88" w14:paraId="5835B739" w14:textId="77777777" w:rsidTr="00506C00">
        <w:trPr>
          <w:trHeight w:val="561"/>
        </w:trPr>
        <w:tc>
          <w:tcPr>
            <w:tcW w:w="5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85B5A" w14:textId="4E350174" w:rsidR="00EB4EC9" w:rsidRPr="00845B88" w:rsidRDefault="00EB4EC9" w:rsidP="00EB4EC9">
            <w:pPr>
              <w:jc w:val="center"/>
              <w:rPr>
                <w:b/>
                <w:bCs/>
              </w:rPr>
            </w:pPr>
            <w:r w:rsidRPr="00845B88">
              <w:rPr>
                <w:b/>
                <w:bCs/>
              </w:rPr>
              <w:t>Nr.</w:t>
            </w:r>
          </w:p>
        </w:tc>
        <w:tc>
          <w:tcPr>
            <w:tcW w:w="1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56A7B" w14:textId="5D16331C" w:rsidR="00EB4EC9" w:rsidRPr="00845B88" w:rsidRDefault="00EB4EC9" w:rsidP="00EB4E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Semester</w:t>
            </w:r>
          </w:p>
        </w:tc>
        <w:tc>
          <w:tcPr>
            <w:tcW w:w="8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BA16FE" w14:textId="7A552642" w:rsidR="00EB4EC9" w:rsidRPr="00845B88" w:rsidRDefault="00EB4EC9" w:rsidP="00EB4E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Lehrveranstaltung (Art und Titel)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63735" w14:textId="2903FD82" w:rsidR="00EB4EC9" w:rsidRDefault="00EB4EC9" w:rsidP="00EB4E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SWS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E2C1E8" w14:textId="43029BF7" w:rsidR="00EB4EC9" w:rsidRPr="00845B88" w:rsidRDefault="00EB4EC9" w:rsidP="00EB4E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Hochschule</w:t>
            </w:r>
          </w:p>
        </w:tc>
      </w:tr>
      <w:tr w:rsidR="00EB4EC9" w14:paraId="452FCCD2" w14:textId="77777777" w:rsidTr="00506C00">
        <w:tc>
          <w:tcPr>
            <w:tcW w:w="532" w:type="dxa"/>
            <w:tcBorders>
              <w:top w:val="single" w:sz="8" w:space="0" w:color="auto"/>
            </w:tcBorders>
          </w:tcPr>
          <w:p w14:paraId="1FC2ECA9" w14:textId="61C514E6" w:rsidR="00EB4EC9" w:rsidRDefault="00EB4EC9" w:rsidP="00EB4EC9">
            <w:pPr>
              <w:jc w:val="center"/>
            </w:pPr>
            <w:r>
              <w:t>1</w:t>
            </w:r>
          </w:p>
        </w:tc>
        <w:tc>
          <w:tcPr>
            <w:tcW w:w="1406" w:type="dxa"/>
            <w:tcBorders>
              <w:top w:val="single" w:sz="8" w:space="0" w:color="auto"/>
            </w:tcBorders>
          </w:tcPr>
          <w:p w14:paraId="13FDD8E7" w14:textId="77777777" w:rsidR="00EB4EC9" w:rsidRDefault="00EB4EC9" w:rsidP="00EB4EC9"/>
        </w:tc>
        <w:tc>
          <w:tcPr>
            <w:tcW w:w="8542" w:type="dxa"/>
            <w:tcBorders>
              <w:top w:val="single" w:sz="8" w:space="0" w:color="auto"/>
            </w:tcBorders>
          </w:tcPr>
          <w:p w14:paraId="4971B489" w14:textId="77777777" w:rsidR="00EB4EC9" w:rsidRDefault="00EB4EC9" w:rsidP="00EB4EC9"/>
        </w:tc>
        <w:tc>
          <w:tcPr>
            <w:tcW w:w="1134" w:type="dxa"/>
            <w:tcBorders>
              <w:top w:val="single" w:sz="8" w:space="0" w:color="auto"/>
            </w:tcBorders>
          </w:tcPr>
          <w:p w14:paraId="6EB211FA" w14:textId="77777777" w:rsidR="00EB4EC9" w:rsidRDefault="00EB4EC9" w:rsidP="00EB4EC9"/>
        </w:tc>
        <w:tc>
          <w:tcPr>
            <w:tcW w:w="3402" w:type="dxa"/>
            <w:tcBorders>
              <w:top w:val="single" w:sz="8" w:space="0" w:color="auto"/>
            </w:tcBorders>
          </w:tcPr>
          <w:p w14:paraId="0C76D0AA" w14:textId="1320DC5A" w:rsidR="00EB4EC9" w:rsidRDefault="00EB4EC9" w:rsidP="00EB4EC9"/>
        </w:tc>
      </w:tr>
      <w:tr w:rsidR="00EB4EC9" w14:paraId="199FED70" w14:textId="77777777" w:rsidTr="00506C00">
        <w:tc>
          <w:tcPr>
            <w:tcW w:w="532" w:type="dxa"/>
          </w:tcPr>
          <w:p w14:paraId="55D15D91" w14:textId="60BF9BB0" w:rsidR="00EB4EC9" w:rsidRDefault="00EB4EC9" w:rsidP="00EB4EC9">
            <w:pPr>
              <w:jc w:val="center"/>
            </w:pPr>
            <w:r>
              <w:t>2</w:t>
            </w:r>
          </w:p>
        </w:tc>
        <w:tc>
          <w:tcPr>
            <w:tcW w:w="1406" w:type="dxa"/>
          </w:tcPr>
          <w:p w14:paraId="5BFF763D" w14:textId="77777777" w:rsidR="00EB4EC9" w:rsidRDefault="00EB4EC9" w:rsidP="00EB4EC9"/>
        </w:tc>
        <w:tc>
          <w:tcPr>
            <w:tcW w:w="8542" w:type="dxa"/>
          </w:tcPr>
          <w:p w14:paraId="5261C884" w14:textId="77777777" w:rsidR="00EB4EC9" w:rsidRDefault="00EB4EC9" w:rsidP="00EB4EC9"/>
        </w:tc>
        <w:tc>
          <w:tcPr>
            <w:tcW w:w="1134" w:type="dxa"/>
          </w:tcPr>
          <w:p w14:paraId="09E4E672" w14:textId="77777777" w:rsidR="00EB4EC9" w:rsidRDefault="00EB4EC9" w:rsidP="00EB4EC9"/>
        </w:tc>
        <w:tc>
          <w:tcPr>
            <w:tcW w:w="3402" w:type="dxa"/>
          </w:tcPr>
          <w:p w14:paraId="7267F7F2" w14:textId="4068A73F" w:rsidR="00EB4EC9" w:rsidRDefault="00EB4EC9" w:rsidP="00EB4EC9"/>
        </w:tc>
      </w:tr>
      <w:tr w:rsidR="00EB4EC9" w14:paraId="155E6D50" w14:textId="77777777" w:rsidTr="00506C00">
        <w:tc>
          <w:tcPr>
            <w:tcW w:w="532" w:type="dxa"/>
          </w:tcPr>
          <w:p w14:paraId="2764922B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5848431A" w14:textId="77777777" w:rsidR="00EB4EC9" w:rsidRDefault="00EB4EC9" w:rsidP="00EB4EC9"/>
        </w:tc>
        <w:tc>
          <w:tcPr>
            <w:tcW w:w="8542" w:type="dxa"/>
          </w:tcPr>
          <w:p w14:paraId="66FD6F89" w14:textId="77777777" w:rsidR="00EB4EC9" w:rsidRDefault="00EB4EC9" w:rsidP="00EB4EC9"/>
        </w:tc>
        <w:tc>
          <w:tcPr>
            <w:tcW w:w="1134" w:type="dxa"/>
          </w:tcPr>
          <w:p w14:paraId="3BAD6C38" w14:textId="77777777" w:rsidR="00EB4EC9" w:rsidRDefault="00EB4EC9" w:rsidP="00EB4EC9"/>
        </w:tc>
        <w:tc>
          <w:tcPr>
            <w:tcW w:w="3402" w:type="dxa"/>
          </w:tcPr>
          <w:p w14:paraId="67432139" w14:textId="2D694CA0" w:rsidR="00EB4EC9" w:rsidRDefault="00EB4EC9" w:rsidP="00EB4EC9"/>
        </w:tc>
      </w:tr>
      <w:tr w:rsidR="00EB4EC9" w14:paraId="33C55B01" w14:textId="77777777" w:rsidTr="00506C00">
        <w:tc>
          <w:tcPr>
            <w:tcW w:w="532" w:type="dxa"/>
          </w:tcPr>
          <w:p w14:paraId="6294553A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6F9670A1" w14:textId="77777777" w:rsidR="00EB4EC9" w:rsidRDefault="00EB4EC9" w:rsidP="00EB4EC9"/>
        </w:tc>
        <w:tc>
          <w:tcPr>
            <w:tcW w:w="8542" w:type="dxa"/>
          </w:tcPr>
          <w:p w14:paraId="355A022B" w14:textId="77777777" w:rsidR="00EB4EC9" w:rsidRDefault="00EB4EC9" w:rsidP="00EB4EC9"/>
        </w:tc>
        <w:tc>
          <w:tcPr>
            <w:tcW w:w="1134" w:type="dxa"/>
          </w:tcPr>
          <w:p w14:paraId="0F332247" w14:textId="77777777" w:rsidR="00EB4EC9" w:rsidRDefault="00EB4EC9" w:rsidP="00EB4EC9"/>
        </w:tc>
        <w:tc>
          <w:tcPr>
            <w:tcW w:w="3402" w:type="dxa"/>
          </w:tcPr>
          <w:p w14:paraId="796BB32A" w14:textId="071D6EDF" w:rsidR="00EB4EC9" w:rsidRDefault="00EB4EC9" w:rsidP="00EB4EC9"/>
        </w:tc>
      </w:tr>
      <w:tr w:rsidR="00EB4EC9" w14:paraId="5946534D" w14:textId="77777777" w:rsidTr="00506C00">
        <w:tc>
          <w:tcPr>
            <w:tcW w:w="532" w:type="dxa"/>
          </w:tcPr>
          <w:p w14:paraId="3540FBDF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190B70EE" w14:textId="77777777" w:rsidR="00EB4EC9" w:rsidRDefault="00EB4EC9" w:rsidP="00EB4EC9"/>
        </w:tc>
        <w:tc>
          <w:tcPr>
            <w:tcW w:w="8542" w:type="dxa"/>
          </w:tcPr>
          <w:p w14:paraId="24BB8248" w14:textId="77777777" w:rsidR="00EB4EC9" w:rsidRDefault="00EB4EC9" w:rsidP="00EB4EC9"/>
        </w:tc>
        <w:tc>
          <w:tcPr>
            <w:tcW w:w="1134" w:type="dxa"/>
          </w:tcPr>
          <w:p w14:paraId="77EF07E6" w14:textId="77777777" w:rsidR="00EB4EC9" w:rsidRDefault="00EB4EC9" w:rsidP="00EB4EC9"/>
        </w:tc>
        <w:tc>
          <w:tcPr>
            <w:tcW w:w="3402" w:type="dxa"/>
          </w:tcPr>
          <w:p w14:paraId="66F828E9" w14:textId="37B6B949" w:rsidR="00EB4EC9" w:rsidRDefault="00EB4EC9" w:rsidP="00EB4EC9"/>
        </w:tc>
      </w:tr>
      <w:tr w:rsidR="00EB4EC9" w14:paraId="673FDBCC" w14:textId="77777777" w:rsidTr="00506C00">
        <w:tc>
          <w:tcPr>
            <w:tcW w:w="532" w:type="dxa"/>
          </w:tcPr>
          <w:p w14:paraId="0956E5BC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65B82454" w14:textId="77777777" w:rsidR="00EB4EC9" w:rsidRDefault="00EB4EC9" w:rsidP="00EB4EC9"/>
        </w:tc>
        <w:tc>
          <w:tcPr>
            <w:tcW w:w="8542" w:type="dxa"/>
          </w:tcPr>
          <w:p w14:paraId="353A7ED5" w14:textId="77777777" w:rsidR="00EB4EC9" w:rsidRDefault="00EB4EC9" w:rsidP="00EB4EC9"/>
        </w:tc>
        <w:tc>
          <w:tcPr>
            <w:tcW w:w="1134" w:type="dxa"/>
          </w:tcPr>
          <w:p w14:paraId="60011FA4" w14:textId="77777777" w:rsidR="00EB4EC9" w:rsidRDefault="00EB4EC9" w:rsidP="00EB4EC9"/>
        </w:tc>
        <w:tc>
          <w:tcPr>
            <w:tcW w:w="3402" w:type="dxa"/>
          </w:tcPr>
          <w:p w14:paraId="64568BD8" w14:textId="280EEF5A" w:rsidR="00EB4EC9" w:rsidRDefault="00EB4EC9" w:rsidP="00EB4EC9"/>
        </w:tc>
      </w:tr>
      <w:tr w:rsidR="00EB4EC9" w14:paraId="150D8D71" w14:textId="77777777" w:rsidTr="00506C00">
        <w:tc>
          <w:tcPr>
            <w:tcW w:w="532" w:type="dxa"/>
          </w:tcPr>
          <w:p w14:paraId="237373E6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1F31F495" w14:textId="77777777" w:rsidR="00EB4EC9" w:rsidRDefault="00EB4EC9" w:rsidP="00EB4EC9"/>
        </w:tc>
        <w:tc>
          <w:tcPr>
            <w:tcW w:w="8542" w:type="dxa"/>
          </w:tcPr>
          <w:p w14:paraId="1A648236" w14:textId="77777777" w:rsidR="00EB4EC9" w:rsidRDefault="00EB4EC9" w:rsidP="00EB4EC9"/>
        </w:tc>
        <w:tc>
          <w:tcPr>
            <w:tcW w:w="1134" w:type="dxa"/>
          </w:tcPr>
          <w:p w14:paraId="6050B4DF" w14:textId="77777777" w:rsidR="00EB4EC9" w:rsidRDefault="00EB4EC9" w:rsidP="00EB4EC9"/>
        </w:tc>
        <w:tc>
          <w:tcPr>
            <w:tcW w:w="3402" w:type="dxa"/>
          </w:tcPr>
          <w:p w14:paraId="5A80AA2E" w14:textId="2627CF84" w:rsidR="00EB4EC9" w:rsidRDefault="00EB4EC9" w:rsidP="00EB4EC9"/>
        </w:tc>
      </w:tr>
      <w:tr w:rsidR="00EB4EC9" w14:paraId="08BF6AC0" w14:textId="77777777" w:rsidTr="00506C00">
        <w:tc>
          <w:tcPr>
            <w:tcW w:w="532" w:type="dxa"/>
          </w:tcPr>
          <w:p w14:paraId="4343B047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16CE7773" w14:textId="77777777" w:rsidR="00EB4EC9" w:rsidRDefault="00EB4EC9" w:rsidP="00EB4EC9"/>
        </w:tc>
        <w:tc>
          <w:tcPr>
            <w:tcW w:w="8542" w:type="dxa"/>
          </w:tcPr>
          <w:p w14:paraId="7253BF02" w14:textId="77777777" w:rsidR="00EB4EC9" w:rsidRDefault="00EB4EC9" w:rsidP="00EB4EC9"/>
        </w:tc>
        <w:tc>
          <w:tcPr>
            <w:tcW w:w="1134" w:type="dxa"/>
          </w:tcPr>
          <w:p w14:paraId="5BAE49D6" w14:textId="77777777" w:rsidR="00EB4EC9" w:rsidRDefault="00EB4EC9" w:rsidP="00EB4EC9"/>
        </w:tc>
        <w:tc>
          <w:tcPr>
            <w:tcW w:w="3402" w:type="dxa"/>
          </w:tcPr>
          <w:p w14:paraId="09C94096" w14:textId="1337B884" w:rsidR="00EB4EC9" w:rsidRDefault="00EB4EC9" w:rsidP="00EB4EC9"/>
        </w:tc>
      </w:tr>
      <w:tr w:rsidR="00EB4EC9" w14:paraId="3CF1AF0F" w14:textId="77777777" w:rsidTr="00506C00">
        <w:tc>
          <w:tcPr>
            <w:tcW w:w="532" w:type="dxa"/>
          </w:tcPr>
          <w:p w14:paraId="27D7B14D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18B9A6A0" w14:textId="77777777" w:rsidR="00EB4EC9" w:rsidRDefault="00EB4EC9" w:rsidP="00EB4EC9"/>
        </w:tc>
        <w:tc>
          <w:tcPr>
            <w:tcW w:w="8542" w:type="dxa"/>
          </w:tcPr>
          <w:p w14:paraId="010B4F78" w14:textId="77777777" w:rsidR="00EB4EC9" w:rsidRDefault="00EB4EC9" w:rsidP="00EB4EC9"/>
        </w:tc>
        <w:tc>
          <w:tcPr>
            <w:tcW w:w="1134" w:type="dxa"/>
          </w:tcPr>
          <w:p w14:paraId="4729523C" w14:textId="77777777" w:rsidR="00EB4EC9" w:rsidRDefault="00EB4EC9" w:rsidP="00EB4EC9"/>
        </w:tc>
        <w:tc>
          <w:tcPr>
            <w:tcW w:w="3402" w:type="dxa"/>
          </w:tcPr>
          <w:p w14:paraId="2539FED3" w14:textId="48538530" w:rsidR="00EB4EC9" w:rsidRDefault="00EB4EC9" w:rsidP="00EB4EC9"/>
        </w:tc>
      </w:tr>
      <w:tr w:rsidR="00EB4EC9" w14:paraId="38618604" w14:textId="77777777" w:rsidTr="00506C00">
        <w:tc>
          <w:tcPr>
            <w:tcW w:w="532" w:type="dxa"/>
          </w:tcPr>
          <w:p w14:paraId="2EA8378E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066817EF" w14:textId="77777777" w:rsidR="00EB4EC9" w:rsidRDefault="00EB4EC9" w:rsidP="00EB4EC9"/>
        </w:tc>
        <w:tc>
          <w:tcPr>
            <w:tcW w:w="8542" w:type="dxa"/>
          </w:tcPr>
          <w:p w14:paraId="219964BD" w14:textId="77777777" w:rsidR="00EB4EC9" w:rsidRDefault="00EB4EC9" w:rsidP="00EB4EC9"/>
        </w:tc>
        <w:tc>
          <w:tcPr>
            <w:tcW w:w="1134" w:type="dxa"/>
          </w:tcPr>
          <w:p w14:paraId="418BFE45" w14:textId="77777777" w:rsidR="00EB4EC9" w:rsidRDefault="00EB4EC9" w:rsidP="00EB4EC9"/>
        </w:tc>
        <w:tc>
          <w:tcPr>
            <w:tcW w:w="3402" w:type="dxa"/>
          </w:tcPr>
          <w:p w14:paraId="626ADB07" w14:textId="1744B2CC" w:rsidR="00EB4EC9" w:rsidRDefault="00EB4EC9" w:rsidP="00EB4EC9"/>
        </w:tc>
      </w:tr>
      <w:tr w:rsidR="00EB4EC9" w14:paraId="07C00161" w14:textId="77777777" w:rsidTr="00506C00">
        <w:tc>
          <w:tcPr>
            <w:tcW w:w="532" w:type="dxa"/>
          </w:tcPr>
          <w:p w14:paraId="2ADA55A0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15139DF7" w14:textId="77777777" w:rsidR="00EB4EC9" w:rsidRDefault="00EB4EC9" w:rsidP="00EB4EC9"/>
        </w:tc>
        <w:tc>
          <w:tcPr>
            <w:tcW w:w="8542" w:type="dxa"/>
          </w:tcPr>
          <w:p w14:paraId="4CDA2A0B" w14:textId="77777777" w:rsidR="00EB4EC9" w:rsidRDefault="00EB4EC9" w:rsidP="00EB4EC9"/>
        </w:tc>
        <w:tc>
          <w:tcPr>
            <w:tcW w:w="1134" w:type="dxa"/>
          </w:tcPr>
          <w:p w14:paraId="39687A38" w14:textId="77777777" w:rsidR="00EB4EC9" w:rsidRDefault="00EB4EC9" w:rsidP="00EB4EC9"/>
        </w:tc>
        <w:tc>
          <w:tcPr>
            <w:tcW w:w="3402" w:type="dxa"/>
          </w:tcPr>
          <w:p w14:paraId="2C9FC11B" w14:textId="32A685D1" w:rsidR="00EB4EC9" w:rsidRDefault="00EB4EC9" w:rsidP="00EB4EC9"/>
        </w:tc>
      </w:tr>
      <w:tr w:rsidR="00EB4EC9" w14:paraId="2A7A0334" w14:textId="77777777" w:rsidTr="00506C00">
        <w:tc>
          <w:tcPr>
            <w:tcW w:w="532" w:type="dxa"/>
          </w:tcPr>
          <w:p w14:paraId="7C38F4F2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3019DF47" w14:textId="77777777" w:rsidR="00EB4EC9" w:rsidRDefault="00EB4EC9" w:rsidP="00EB4EC9"/>
        </w:tc>
        <w:tc>
          <w:tcPr>
            <w:tcW w:w="8542" w:type="dxa"/>
          </w:tcPr>
          <w:p w14:paraId="57CF8B53" w14:textId="77777777" w:rsidR="00EB4EC9" w:rsidRDefault="00EB4EC9" w:rsidP="00EB4EC9"/>
        </w:tc>
        <w:tc>
          <w:tcPr>
            <w:tcW w:w="1134" w:type="dxa"/>
          </w:tcPr>
          <w:p w14:paraId="51DD267B" w14:textId="77777777" w:rsidR="00EB4EC9" w:rsidRDefault="00EB4EC9" w:rsidP="00EB4EC9"/>
        </w:tc>
        <w:tc>
          <w:tcPr>
            <w:tcW w:w="3402" w:type="dxa"/>
          </w:tcPr>
          <w:p w14:paraId="6B9767E7" w14:textId="78258145" w:rsidR="00EB4EC9" w:rsidRDefault="00EB4EC9" w:rsidP="00EB4EC9"/>
        </w:tc>
      </w:tr>
      <w:tr w:rsidR="00EB4EC9" w14:paraId="5B7000E5" w14:textId="77777777" w:rsidTr="00506C00">
        <w:tc>
          <w:tcPr>
            <w:tcW w:w="532" w:type="dxa"/>
          </w:tcPr>
          <w:p w14:paraId="775EC3DA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098C8519" w14:textId="77777777" w:rsidR="00EB4EC9" w:rsidRDefault="00EB4EC9" w:rsidP="00EB4EC9"/>
        </w:tc>
        <w:tc>
          <w:tcPr>
            <w:tcW w:w="8542" w:type="dxa"/>
          </w:tcPr>
          <w:p w14:paraId="157DC1EE" w14:textId="77777777" w:rsidR="00EB4EC9" w:rsidRDefault="00EB4EC9" w:rsidP="00EB4EC9"/>
        </w:tc>
        <w:tc>
          <w:tcPr>
            <w:tcW w:w="1134" w:type="dxa"/>
          </w:tcPr>
          <w:p w14:paraId="01FB4C0B" w14:textId="77777777" w:rsidR="00EB4EC9" w:rsidRDefault="00EB4EC9" w:rsidP="00EB4EC9"/>
        </w:tc>
        <w:tc>
          <w:tcPr>
            <w:tcW w:w="3402" w:type="dxa"/>
          </w:tcPr>
          <w:p w14:paraId="6EDAD025" w14:textId="2C1A249C" w:rsidR="00EB4EC9" w:rsidRDefault="00EB4EC9" w:rsidP="00EB4EC9"/>
        </w:tc>
      </w:tr>
      <w:tr w:rsidR="00EB4EC9" w14:paraId="7A4C20AE" w14:textId="77777777" w:rsidTr="00506C00">
        <w:tc>
          <w:tcPr>
            <w:tcW w:w="532" w:type="dxa"/>
          </w:tcPr>
          <w:p w14:paraId="696C4CE5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7ACECD9F" w14:textId="77777777" w:rsidR="00EB4EC9" w:rsidRDefault="00EB4EC9" w:rsidP="00EB4EC9"/>
        </w:tc>
        <w:tc>
          <w:tcPr>
            <w:tcW w:w="8542" w:type="dxa"/>
          </w:tcPr>
          <w:p w14:paraId="61AD0522" w14:textId="77777777" w:rsidR="00EB4EC9" w:rsidRDefault="00EB4EC9" w:rsidP="00EB4EC9"/>
        </w:tc>
        <w:tc>
          <w:tcPr>
            <w:tcW w:w="1134" w:type="dxa"/>
          </w:tcPr>
          <w:p w14:paraId="58C54257" w14:textId="77777777" w:rsidR="00EB4EC9" w:rsidRDefault="00EB4EC9" w:rsidP="00EB4EC9"/>
        </w:tc>
        <w:tc>
          <w:tcPr>
            <w:tcW w:w="3402" w:type="dxa"/>
          </w:tcPr>
          <w:p w14:paraId="6AB34432" w14:textId="20A0ED88" w:rsidR="00EB4EC9" w:rsidRDefault="00EB4EC9" w:rsidP="00EB4EC9"/>
        </w:tc>
      </w:tr>
      <w:tr w:rsidR="00EB4EC9" w14:paraId="01146D28" w14:textId="77777777" w:rsidTr="00506C00">
        <w:tc>
          <w:tcPr>
            <w:tcW w:w="532" w:type="dxa"/>
          </w:tcPr>
          <w:p w14:paraId="2BD38824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6D1A9083" w14:textId="77777777" w:rsidR="00EB4EC9" w:rsidRDefault="00EB4EC9" w:rsidP="00EB4EC9"/>
        </w:tc>
        <w:tc>
          <w:tcPr>
            <w:tcW w:w="8542" w:type="dxa"/>
          </w:tcPr>
          <w:p w14:paraId="42B8C45A" w14:textId="77777777" w:rsidR="00EB4EC9" w:rsidRDefault="00EB4EC9" w:rsidP="00EB4EC9"/>
        </w:tc>
        <w:tc>
          <w:tcPr>
            <w:tcW w:w="1134" w:type="dxa"/>
          </w:tcPr>
          <w:p w14:paraId="5DACD1C4" w14:textId="77777777" w:rsidR="00EB4EC9" w:rsidRDefault="00EB4EC9" w:rsidP="00EB4EC9"/>
        </w:tc>
        <w:tc>
          <w:tcPr>
            <w:tcW w:w="3402" w:type="dxa"/>
          </w:tcPr>
          <w:p w14:paraId="2F26DDB6" w14:textId="228EDC79" w:rsidR="00EB4EC9" w:rsidRDefault="00EB4EC9" w:rsidP="00EB4EC9"/>
        </w:tc>
      </w:tr>
      <w:tr w:rsidR="00EB4EC9" w14:paraId="1B058371" w14:textId="77777777" w:rsidTr="00506C00">
        <w:tc>
          <w:tcPr>
            <w:tcW w:w="532" w:type="dxa"/>
          </w:tcPr>
          <w:p w14:paraId="3E40EA91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5B739CBC" w14:textId="77777777" w:rsidR="00EB4EC9" w:rsidRDefault="00EB4EC9" w:rsidP="00EB4EC9"/>
        </w:tc>
        <w:tc>
          <w:tcPr>
            <w:tcW w:w="8542" w:type="dxa"/>
          </w:tcPr>
          <w:p w14:paraId="6572ED79" w14:textId="77777777" w:rsidR="00EB4EC9" w:rsidRDefault="00EB4EC9" w:rsidP="00EB4EC9"/>
        </w:tc>
        <w:tc>
          <w:tcPr>
            <w:tcW w:w="1134" w:type="dxa"/>
          </w:tcPr>
          <w:p w14:paraId="520E8C31" w14:textId="77777777" w:rsidR="00EB4EC9" w:rsidRDefault="00EB4EC9" w:rsidP="00EB4EC9"/>
        </w:tc>
        <w:tc>
          <w:tcPr>
            <w:tcW w:w="3402" w:type="dxa"/>
          </w:tcPr>
          <w:p w14:paraId="7D50ACE3" w14:textId="49F834CE" w:rsidR="00EB4EC9" w:rsidRDefault="00EB4EC9" w:rsidP="00EB4EC9"/>
        </w:tc>
      </w:tr>
      <w:tr w:rsidR="00EB4EC9" w14:paraId="55DC7E96" w14:textId="77777777" w:rsidTr="00506C00">
        <w:tc>
          <w:tcPr>
            <w:tcW w:w="532" w:type="dxa"/>
          </w:tcPr>
          <w:p w14:paraId="4EB647F5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41F352DA" w14:textId="77777777" w:rsidR="00EB4EC9" w:rsidRDefault="00EB4EC9" w:rsidP="00EB4EC9"/>
        </w:tc>
        <w:tc>
          <w:tcPr>
            <w:tcW w:w="8542" w:type="dxa"/>
          </w:tcPr>
          <w:p w14:paraId="641CCE2C" w14:textId="77777777" w:rsidR="00EB4EC9" w:rsidRDefault="00EB4EC9" w:rsidP="00EB4EC9"/>
        </w:tc>
        <w:tc>
          <w:tcPr>
            <w:tcW w:w="1134" w:type="dxa"/>
          </w:tcPr>
          <w:p w14:paraId="0E8949C3" w14:textId="77777777" w:rsidR="00EB4EC9" w:rsidRDefault="00EB4EC9" w:rsidP="00EB4EC9"/>
        </w:tc>
        <w:tc>
          <w:tcPr>
            <w:tcW w:w="3402" w:type="dxa"/>
          </w:tcPr>
          <w:p w14:paraId="2EBE4EA9" w14:textId="132506F9" w:rsidR="00EB4EC9" w:rsidRDefault="00EB4EC9" w:rsidP="00EB4EC9"/>
        </w:tc>
      </w:tr>
      <w:tr w:rsidR="00EB4EC9" w14:paraId="729C7E42" w14:textId="77777777" w:rsidTr="00506C00">
        <w:tc>
          <w:tcPr>
            <w:tcW w:w="532" w:type="dxa"/>
          </w:tcPr>
          <w:p w14:paraId="7CB46DF3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30EB0F2B" w14:textId="77777777" w:rsidR="00EB4EC9" w:rsidRDefault="00EB4EC9" w:rsidP="00EB4EC9"/>
        </w:tc>
        <w:tc>
          <w:tcPr>
            <w:tcW w:w="8542" w:type="dxa"/>
          </w:tcPr>
          <w:p w14:paraId="68D80BBB" w14:textId="77777777" w:rsidR="00EB4EC9" w:rsidRDefault="00EB4EC9" w:rsidP="00EB4EC9"/>
        </w:tc>
        <w:tc>
          <w:tcPr>
            <w:tcW w:w="1134" w:type="dxa"/>
          </w:tcPr>
          <w:p w14:paraId="7132BDC1" w14:textId="77777777" w:rsidR="00EB4EC9" w:rsidRDefault="00EB4EC9" w:rsidP="00EB4EC9"/>
        </w:tc>
        <w:tc>
          <w:tcPr>
            <w:tcW w:w="3402" w:type="dxa"/>
          </w:tcPr>
          <w:p w14:paraId="44B1C341" w14:textId="43DF865F" w:rsidR="00EB4EC9" w:rsidRDefault="00EB4EC9" w:rsidP="00EB4EC9"/>
        </w:tc>
      </w:tr>
      <w:tr w:rsidR="00EB4EC9" w14:paraId="01D089EC" w14:textId="77777777" w:rsidTr="00506C00">
        <w:tc>
          <w:tcPr>
            <w:tcW w:w="532" w:type="dxa"/>
          </w:tcPr>
          <w:p w14:paraId="6FD5F405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7DFF45BF" w14:textId="77777777" w:rsidR="00EB4EC9" w:rsidRDefault="00EB4EC9" w:rsidP="00EB4EC9"/>
        </w:tc>
        <w:tc>
          <w:tcPr>
            <w:tcW w:w="8542" w:type="dxa"/>
          </w:tcPr>
          <w:p w14:paraId="137DC558" w14:textId="77777777" w:rsidR="00EB4EC9" w:rsidRDefault="00EB4EC9" w:rsidP="00EB4EC9"/>
        </w:tc>
        <w:tc>
          <w:tcPr>
            <w:tcW w:w="1134" w:type="dxa"/>
          </w:tcPr>
          <w:p w14:paraId="0A98C350" w14:textId="77777777" w:rsidR="00EB4EC9" w:rsidRDefault="00EB4EC9" w:rsidP="00EB4EC9"/>
        </w:tc>
        <w:tc>
          <w:tcPr>
            <w:tcW w:w="3402" w:type="dxa"/>
          </w:tcPr>
          <w:p w14:paraId="452399D0" w14:textId="42A68DBF" w:rsidR="00EB4EC9" w:rsidRDefault="00EB4EC9" w:rsidP="00EB4EC9"/>
        </w:tc>
      </w:tr>
      <w:tr w:rsidR="00EB4EC9" w14:paraId="039C4C0F" w14:textId="77777777" w:rsidTr="00506C00">
        <w:tc>
          <w:tcPr>
            <w:tcW w:w="532" w:type="dxa"/>
          </w:tcPr>
          <w:p w14:paraId="035B30E9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5C700760" w14:textId="77777777" w:rsidR="00EB4EC9" w:rsidRDefault="00EB4EC9" w:rsidP="00EB4EC9"/>
        </w:tc>
        <w:tc>
          <w:tcPr>
            <w:tcW w:w="8542" w:type="dxa"/>
          </w:tcPr>
          <w:p w14:paraId="6D8D94EA" w14:textId="77777777" w:rsidR="00EB4EC9" w:rsidRDefault="00EB4EC9" w:rsidP="00EB4EC9"/>
        </w:tc>
        <w:tc>
          <w:tcPr>
            <w:tcW w:w="1134" w:type="dxa"/>
          </w:tcPr>
          <w:p w14:paraId="35499D7C" w14:textId="77777777" w:rsidR="00EB4EC9" w:rsidRDefault="00EB4EC9" w:rsidP="00EB4EC9"/>
        </w:tc>
        <w:tc>
          <w:tcPr>
            <w:tcW w:w="3402" w:type="dxa"/>
          </w:tcPr>
          <w:p w14:paraId="50D7D892" w14:textId="21898F42" w:rsidR="00EB4EC9" w:rsidRDefault="00EB4EC9" w:rsidP="00EB4EC9"/>
        </w:tc>
      </w:tr>
      <w:tr w:rsidR="00EB4EC9" w14:paraId="71FEC898" w14:textId="77777777" w:rsidTr="00506C00">
        <w:tc>
          <w:tcPr>
            <w:tcW w:w="532" w:type="dxa"/>
          </w:tcPr>
          <w:p w14:paraId="4F9AA47D" w14:textId="77777777" w:rsidR="00EB4EC9" w:rsidRDefault="00EB4EC9" w:rsidP="00EB4EC9">
            <w:pPr>
              <w:jc w:val="center"/>
            </w:pPr>
          </w:p>
        </w:tc>
        <w:tc>
          <w:tcPr>
            <w:tcW w:w="1406" w:type="dxa"/>
          </w:tcPr>
          <w:p w14:paraId="7AA5354F" w14:textId="77777777" w:rsidR="00EB4EC9" w:rsidRDefault="00EB4EC9" w:rsidP="00EB4EC9"/>
        </w:tc>
        <w:tc>
          <w:tcPr>
            <w:tcW w:w="8542" w:type="dxa"/>
          </w:tcPr>
          <w:p w14:paraId="0F9EC27F" w14:textId="77777777" w:rsidR="00EB4EC9" w:rsidRDefault="00EB4EC9" w:rsidP="00EB4EC9"/>
        </w:tc>
        <w:tc>
          <w:tcPr>
            <w:tcW w:w="1134" w:type="dxa"/>
          </w:tcPr>
          <w:p w14:paraId="7232F62D" w14:textId="77777777" w:rsidR="00EB4EC9" w:rsidRDefault="00EB4EC9" w:rsidP="00EB4EC9"/>
        </w:tc>
        <w:tc>
          <w:tcPr>
            <w:tcW w:w="3402" w:type="dxa"/>
          </w:tcPr>
          <w:p w14:paraId="2EFB191A" w14:textId="642B74F6" w:rsidR="00EB4EC9" w:rsidRDefault="00EB4EC9" w:rsidP="00EB4EC9"/>
        </w:tc>
      </w:tr>
    </w:tbl>
    <w:p w14:paraId="3A05997A" w14:textId="77777777" w:rsidR="007E2427" w:rsidRPr="008617A3" w:rsidRDefault="007E2427" w:rsidP="008617A3"/>
    <w:sectPr w:rsidR="007E2427" w:rsidRPr="008617A3" w:rsidSect="00506C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720" w:right="720" w:bottom="720" w:left="720" w:header="1066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F9F9A" w14:textId="77777777" w:rsidR="001400D6" w:rsidRDefault="001400D6" w:rsidP="000E4135">
      <w:r>
        <w:separator/>
      </w:r>
    </w:p>
    <w:p w14:paraId="288AD4C0" w14:textId="77777777" w:rsidR="001400D6" w:rsidRDefault="001400D6"/>
    <w:p w14:paraId="7110A2B0" w14:textId="77777777" w:rsidR="001400D6" w:rsidRDefault="001400D6"/>
    <w:p w14:paraId="263E2B15" w14:textId="77777777" w:rsidR="001400D6" w:rsidRDefault="001400D6"/>
    <w:p w14:paraId="3A0782E5" w14:textId="77777777" w:rsidR="001400D6" w:rsidRDefault="001400D6"/>
    <w:p w14:paraId="4D3562DB" w14:textId="77777777" w:rsidR="001400D6" w:rsidRDefault="001400D6"/>
    <w:p w14:paraId="141E5955" w14:textId="77777777" w:rsidR="001400D6" w:rsidRDefault="001400D6"/>
    <w:p w14:paraId="6B55C953" w14:textId="77777777" w:rsidR="001400D6" w:rsidRDefault="001400D6"/>
    <w:p w14:paraId="55195EE0" w14:textId="77777777" w:rsidR="001400D6" w:rsidRDefault="001400D6"/>
  </w:endnote>
  <w:endnote w:type="continuationSeparator" w:id="0">
    <w:p w14:paraId="0DD9A900" w14:textId="77777777" w:rsidR="001400D6" w:rsidRDefault="001400D6" w:rsidP="000E4135">
      <w:r>
        <w:continuationSeparator/>
      </w:r>
    </w:p>
    <w:p w14:paraId="72350B6F" w14:textId="77777777" w:rsidR="001400D6" w:rsidRDefault="001400D6"/>
    <w:p w14:paraId="7804A87E" w14:textId="77777777" w:rsidR="001400D6" w:rsidRDefault="001400D6"/>
    <w:p w14:paraId="65C0DDAF" w14:textId="77777777" w:rsidR="001400D6" w:rsidRDefault="001400D6"/>
    <w:p w14:paraId="330582C7" w14:textId="77777777" w:rsidR="001400D6" w:rsidRDefault="001400D6"/>
    <w:p w14:paraId="7576DDF6" w14:textId="77777777" w:rsidR="001400D6" w:rsidRDefault="001400D6"/>
    <w:p w14:paraId="6C2E261E" w14:textId="77777777" w:rsidR="001400D6" w:rsidRDefault="001400D6"/>
    <w:p w14:paraId="41794190" w14:textId="77777777" w:rsidR="001400D6" w:rsidRDefault="001400D6"/>
    <w:p w14:paraId="63D5041B" w14:textId="77777777" w:rsidR="001400D6" w:rsidRDefault="001400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Standard">
    <w:altName w:val="Sylfaen"/>
    <w:charset w:val="00"/>
    <w:family w:val="roman"/>
    <w:pitch w:val="variable"/>
    <w:sig w:usb0="E0002EFF" w:usb1="C000785B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1857773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B62FF5D" w14:textId="77777777" w:rsidR="006E2D7F" w:rsidRDefault="006E2D7F" w:rsidP="00CD379C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FEB65E1" w14:textId="77777777" w:rsidR="00D070D7" w:rsidRDefault="00D070D7" w:rsidP="006E2D7F">
    <w:pPr>
      <w:pStyle w:val="Fuzeile"/>
      <w:ind w:right="360"/>
    </w:pPr>
  </w:p>
  <w:p w14:paraId="64B0536F" w14:textId="77777777" w:rsidR="00190873" w:rsidRDefault="00190873"/>
  <w:p w14:paraId="5B7DBC56" w14:textId="77777777" w:rsidR="00190873" w:rsidRDefault="00190873"/>
  <w:p w14:paraId="01AF287B" w14:textId="77777777" w:rsidR="00190873" w:rsidRDefault="00190873"/>
  <w:p w14:paraId="37B0A61D" w14:textId="77777777" w:rsidR="00190873" w:rsidRDefault="00190873"/>
  <w:p w14:paraId="0EE17F8E" w14:textId="77777777" w:rsidR="00E013F1" w:rsidRDefault="00E013F1"/>
  <w:p w14:paraId="7BE72CF8" w14:textId="77777777" w:rsidR="00E013F1" w:rsidRDefault="00E013F1"/>
  <w:p w14:paraId="6EB523BF" w14:textId="77777777" w:rsidR="00E77619" w:rsidRDefault="00E77619"/>
  <w:p w14:paraId="362947C1" w14:textId="77777777" w:rsidR="00E77619" w:rsidRDefault="00E776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cs="Segoe UI"/>
      </w:rPr>
      <w:id w:val="-16648531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46CFDF4" w14:textId="77777777" w:rsidR="00CD379C" w:rsidRPr="00CD379C" w:rsidRDefault="00CD379C" w:rsidP="00CD379C">
        <w:pPr>
          <w:pStyle w:val="Fuzeile"/>
          <w:framePr w:wrap="notBeside" w:vAnchor="text" w:hAnchor="page" w:xAlign="right" w:y="1"/>
          <w:rPr>
            <w:rStyle w:val="Seitenzahl"/>
            <w:rFonts w:cs="Segoe UI"/>
          </w:rPr>
        </w:pPr>
        <w:r w:rsidRPr="00CD379C">
          <w:rPr>
            <w:rStyle w:val="Seitenzahl"/>
            <w:rFonts w:cs="Segoe UI"/>
          </w:rPr>
          <w:fldChar w:fldCharType="begin"/>
        </w:r>
        <w:r w:rsidRPr="00CD379C">
          <w:rPr>
            <w:rStyle w:val="Seitenzahl"/>
            <w:rFonts w:cs="Segoe UI"/>
          </w:rPr>
          <w:instrText xml:space="preserve"> PAGE </w:instrText>
        </w:r>
        <w:r w:rsidRPr="00CD379C">
          <w:rPr>
            <w:rStyle w:val="Seitenzahl"/>
            <w:rFonts w:cs="Segoe UI"/>
          </w:rPr>
          <w:fldChar w:fldCharType="separate"/>
        </w:r>
        <w:r w:rsidRPr="00CD379C">
          <w:rPr>
            <w:rStyle w:val="Seitenzahl"/>
            <w:rFonts w:cs="Segoe UI"/>
            <w:noProof/>
          </w:rPr>
          <w:t>2</w:t>
        </w:r>
        <w:r w:rsidRPr="00CD379C">
          <w:rPr>
            <w:rStyle w:val="Seitenzahl"/>
            <w:rFonts w:cs="Segoe UI"/>
          </w:rPr>
          <w:fldChar w:fldCharType="end"/>
        </w:r>
      </w:p>
    </w:sdtContent>
  </w:sdt>
  <w:p w14:paraId="0457464C" w14:textId="77777777" w:rsidR="00E013F1" w:rsidRPr="004A7472" w:rsidRDefault="00E013F1" w:rsidP="004A7472">
    <w:pPr>
      <w:pStyle w:val="Fuzeile"/>
      <w:tabs>
        <w:tab w:val="clear" w:pos="4536"/>
        <w:tab w:val="clear" w:pos="9072"/>
        <w:tab w:val="left" w:pos="3133"/>
      </w:tabs>
      <w:ind w:right="360"/>
      <w:rPr>
        <w:rFonts w:cs="Segoe UI"/>
      </w:rPr>
    </w:pPr>
  </w:p>
  <w:p w14:paraId="23307E1E" w14:textId="77777777" w:rsidR="00E77619" w:rsidRDefault="00E77619"/>
  <w:p w14:paraId="16631AB2" w14:textId="77777777" w:rsidR="00E77619" w:rsidRDefault="00E7761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3E405" w14:textId="0BD1D218" w:rsidR="00085530" w:rsidRPr="002006E6" w:rsidRDefault="00AE54D8" w:rsidP="00A76316">
    <w:pPr>
      <w:pStyle w:val="Fuzeile"/>
      <w:tabs>
        <w:tab w:val="clear" w:pos="4536"/>
        <w:tab w:val="clear" w:pos="9072"/>
      </w:tabs>
      <w:ind w:right="360"/>
      <w:rPr>
        <w:rFonts w:cs="Segoe UI"/>
      </w:rPr>
    </w:pPr>
    <w:r>
      <w:rPr>
        <w:rFonts w:cs="Segoe UI"/>
      </w:rPr>
      <w:t>Zulassungsgesuch</w:t>
    </w:r>
    <w:r w:rsidR="00A76316">
      <w:rPr>
        <w:rFonts w:cs="Segoe UI"/>
      </w:rPr>
      <w:t xml:space="preserve"> </w:t>
    </w:r>
    <w:r w:rsidR="00EB4EC9">
      <w:rPr>
        <w:rFonts w:cs="Segoe UI"/>
      </w:rPr>
      <w:t>Habilitati</w:t>
    </w:r>
    <w:r w:rsidR="00A76316">
      <w:rPr>
        <w:rFonts w:cs="Segoe UI"/>
      </w:rPr>
      <w:t xml:space="preserve">onsverfahren / Anlage Nr. </w:t>
    </w:r>
    <w:r w:rsidR="003A1B35">
      <w:rPr>
        <w:rFonts w:cs="Segoe UI"/>
      </w:rPr>
      <w:t>8a</w:t>
    </w:r>
    <w:r w:rsidR="00A76316">
      <w:rPr>
        <w:rFonts w:cs="Segoe UI"/>
      </w:rPr>
      <w:tab/>
    </w:r>
    <w:r w:rsidR="00A76316">
      <w:rPr>
        <w:rFonts w:cs="Segoe UI"/>
      </w:rPr>
      <w:tab/>
    </w:r>
    <w:r w:rsidR="00A76316">
      <w:rPr>
        <w:rFonts w:cs="Segoe UI"/>
      </w:rPr>
      <w:tab/>
    </w:r>
    <w:r w:rsidR="00A76316">
      <w:rPr>
        <w:rFonts w:cs="Segoe UI"/>
      </w:rPr>
      <w:tab/>
    </w:r>
    <w:r w:rsidR="00A76316">
      <w:rPr>
        <w:rFonts w:cs="Segoe UI"/>
      </w:rPr>
      <w:tab/>
    </w:r>
    <w:r w:rsidR="00A76316" w:rsidRPr="00A76316">
      <w:rPr>
        <w:rFonts w:cs="Segoe UI"/>
      </w:rPr>
      <w:t xml:space="preserve">Seite </w:t>
    </w:r>
    <w:r w:rsidR="00A76316" w:rsidRPr="00A76316">
      <w:rPr>
        <w:rFonts w:cs="Segoe UI"/>
        <w:b/>
        <w:bCs/>
      </w:rPr>
      <w:fldChar w:fldCharType="begin"/>
    </w:r>
    <w:r w:rsidR="00A76316" w:rsidRPr="00A76316">
      <w:rPr>
        <w:rFonts w:cs="Segoe UI"/>
        <w:b/>
        <w:bCs/>
      </w:rPr>
      <w:instrText>PAGE  \* Arabic  \* MERGEFORMAT</w:instrText>
    </w:r>
    <w:r w:rsidR="00A76316" w:rsidRPr="00A76316">
      <w:rPr>
        <w:rFonts w:cs="Segoe UI"/>
        <w:b/>
        <w:bCs/>
      </w:rPr>
      <w:fldChar w:fldCharType="separate"/>
    </w:r>
    <w:r w:rsidR="00A76316" w:rsidRPr="00A76316">
      <w:rPr>
        <w:rFonts w:cs="Segoe UI"/>
        <w:b/>
        <w:bCs/>
      </w:rPr>
      <w:t>1</w:t>
    </w:r>
    <w:r w:rsidR="00A76316" w:rsidRPr="00A76316">
      <w:rPr>
        <w:rFonts w:cs="Segoe UI"/>
        <w:b/>
        <w:bCs/>
      </w:rPr>
      <w:fldChar w:fldCharType="end"/>
    </w:r>
    <w:r w:rsidR="00A76316" w:rsidRPr="00A76316">
      <w:rPr>
        <w:rFonts w:cs="Segoe UI"/>
      </w:rPr>
      <w:t xml:space="preserve"> von </w:t>
    </w:r>
    <w:r w:rsidR="00A76316" w:rsidRPr="00A76316">
      <w:rPr>
        <w:rFonts w:cs="Segoe UI"/>
        <w:b/>
        <w:bCs/>
      </w:rPr>
      <w:fldChar w:fldCharType="begin"/>
    </w:r>
    <w:r w:rsidR="00A76316" w:rsidRPr="00A76316">
      <w:rPr>
        <w:rFonts w:cs="Segoe UI"/>
        <w:b/>
        <w:bCs/>
      </w:rPr>
      <w:instrText>NUMPAGES  \* Arabic  \* MERGEFORMAT</w:instrText>
    </w:r>
    <w:r w:rsidR="00A76316" w:rsidRPr="00A76316">
      <w:rPr>
        <w:rFonts w:cs="Segoe UI"/>
        <w:b/>
        <w:bCs/>
      </w:rPr>
      <w:fldChar w:fldCharType="separate"/>
    </w:r>
    <w:r w:rsidR="00A76316" w:rsidRPr="00A76316">
      <w:rPr>
        <w:rFonts w:cs="Segoe UI"/>
        <w:b/>
        <w:bCs/>
      </w:rPr>
      <w:t>2</w:t>
    </w:r>
    <w:r w:rsidR="00A76316" w:rsidRPr="00A76316">
      <w:rPr>
        <w:rFonts w:cs="Segoe U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D0C7" w14:textId="77777777" w:rsidR="001400D6" w:rsidRDefault="001400D6" w:rsidP="000E4135">
      <w:r>
        <w:separator/>
      </w:r>
    </w:p>
    <w:p w14:paraId="3B5827C1" w14:textId="77777777" w:rsidR="001400D6" w:rsidRDefault="001400D6"/>
    <w:p w14:paraId="3FF9E4B4" w14:textId="77777777" w:rsidR="001400D6" w:rsidRDefault="001400D6"/>
    <w:p w14:paraId="70C7976B" w14:textId="77777777" w:rsidR="001400D6" w:rsidRDefault="001400D6"/>
    <w:p w14:paraId="3408CF65" w14:textId="77777777" w:rsidR="001400D6" w:rsidRDefault="001400D6"/>
    <w:p w14:paraId="51092258" w14:textId="77777777" w:rsidR="001400D6" w:rsidRDefault="001400D6"/>
    <w:p w14:paraId="66775CD6" w14:textId="77777777" w:rsidR="001400D6" w:rsidRDefault="001400D6"/>
    <w:p w14:paraId="0C3179E7" w14:textId="77777777" w:rsidR="001400D6" w:rsidRDefault="001400D6"/>
    <w:p w14:paraId="611E4591" w14:textId="77777777" w:rsidR="001400D6" w:rsidRDefault="001400D6"/>
  </w:footnote>
  <w:footnote w:type="continuationSeparator" w:id="0">
    <w:p w14:paraId="31E6D661" w14:textId="77777777" w:rsidR="001400D6" w:rsidRDefault="001400D6" w:rsidP="000E4135">
      <w:r>
        <w:continuationSeparator/>
      </w:r>
    </w:p>
    <w:p w14:paraId="7FBB1157" w14:textId="77777777" w:rsidR="001400D6" w:rsidRDefault="001400D6"/>
    <w:p w14:paraId="46952919" w14:textId="77777777" w:rsidR="001400D6" w:rsidRDefault="001400D6"/>
    <w:p w14:paraId="63566C89" w14:textId="77777777" w:rsidR="001400D6" w:rsidRDefault="001400D6"/>
    <w:p w14:paraId="058EB66A" w14:textId="77777777" w:rsidR="001400D6" w:rsidRDefault="001400D6"/>
    <w:p w14:paraId="4EF8B089" w14:textId="77777777" w:rsidR="001400D6" w:rsidRDefault="001400D6"/>
    <w:p w14:paraId="3599622B" w14:textId="77777777" w:rsidR="001400D6" w:rsidRDefault="001400D6"/>
    <w:p w14:paraId="5857E2C3" w14:textId="77777777" w:rsidR="001400D6" w:rsidRDefault="001400D6"/>
    <w:p w14:paraId="3EA33632" w14:textId="77777777" w:rsidR="001400D6" w:rsidRDefault="001400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D016" w14:textId="77777777" w:rsidR="003A5BD4" w:rsidRDefault="003A5B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9D2E" w14:textId="77777777" w:rsidR="00E013F1" w:rsidRDefault="00FB5BB8" w:rsidP="004A7472">
    <w:pPr>
      <w:pStyle w:val="Kopfzeile"/>
    </w:pPr>
    <w:r w:rsidRPr="00730599">
      <w:drawing>
        <wp:anchor distT="0" distB="0" distL="114300" distR="114300" simplePos="0" relativeHeight="251675648" behindDoc="0" locked="0" layoutInCell="1" allowOverlap="1" wp14:anchorId="1EACB3B6" wp14:editId="5E15F6D3">
          <wp:simplePos x="0" y="0"/>
          <wp:positionH relativeFrom="page">
            <wp:posOffset>7620635</wp:posOffset>
          </wp:positionH>
          <wp:positionV relativeFrom="paragraph">
            <wp:posOffset>-91440</wp:posOffset>
          </wp:positionV>
          <wp:extent cx="2052000" cy="518400"/>
          <wp:effectExtent l="0" t="0" r="5715" b="254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000" cy="51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3682" w:rsidRPr="002006E6">
      <mc:AlternateContent>
        <mc:Choice Requires="wps">
          <w:drawing>
            <wp:anchor distT="0" distB="0" distL="114300" distR="114300" simplePos="0" relativeHeight="251663360" behindDoc="0" locked="0" layoutInCell="1" allowOverlap="1" wp14:anchorId="0D0ABA1D" wp14:editId="6F92AE3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16000" cy="0"/>
              <wp:effectExtent l="0" t="0" r="12700" b="1270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3B1125" id="Gerade Verbindung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" strokecolor="black [3213]" strokeweight=".25pt">
              <v:stroke joinstyle="miter"/>
              <w10:wrap anchorx="page" anchory="page"/>
            </v:line>
          </w:pict>
        </mc:Fallback>
      </mc:AlternateContent>
    </w:r>
    <w:r w:rsidR="004E3682" w:rsidRPr="002006E6">
      <mc:AlternateContent>
        <mc:Choice Requires="wps">
          <w:drawing>
            <wp:anchor distT="0" distB="0" distL="114300" distR="114300" simplePos="0" relativeHeight="251664384" behindDoc="0" locked="0" layoutInCell="1" allowOverlap="1" wp14:anchorId="69318ED3" wp14:editId="2D412CC4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216000" cy="0"/>
              <wp:effectExtent l="0" t="0" r="12700" b="1270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AB55BF" id="Gerade Verbindung 5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95.35pt" to="1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" strokecolor="black [3213]" strokeweight=".25pt">
              <v:stroke joinstyle="miter"/>
              <w10:wrap anchorx="page" anchory="page"/>
            </v:line>
          </w:pict>
        </mc:Fallback>
      </mc:AlternateContent>
    </w:r>
    <w:r w:rsidR="004E3682" w:rsidRPr="002006E6">
      <mc:AlternateContent>
        <mc:Choice Requires="wps">
          <w:drawing>
            <wp:anchor distT="0" distB="0" distL="114300" distR="114300" simplePos="0" relativeHeight="251665408" behindDoc="0" locked="0" layoutInCell="1" allowOverlap="1" wp14:anchorId="385F1533" wp14:editId="32BD0FA2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16000" cy="0"/>
              <wp:effectExtent l="0" t="0" r="12700" b="1270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F18E9A" id="Gerade Verbindung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" strokecolor="black [3213]" strokeweight=".25pt">
              <v:stroke joinstyle="miter"/>
              <w10:wrap anchorx="page" anchory="page"/>
            </v:line>
          </w:pict>
        </mc:Fallback>
      </mc:AlternateContent>
    </w:r>
  </w:p>
  <w:p w14:paraId="6D46C3F3" w14:textId="77777777" w:rsidR="00E77619" w:rsidRDefault="00E77619"/>
  <w:p w14:paraId="4ED8441A" w14:textId="77777777" w:rsidR="00E77619" w:rsidRDefault="00E776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1E22B" w14:textId="77777777" w:rsidR="00D4587C" w:rsidRPr="00F56CD0" w:rsidRDefault="00FB5BB8" w:rsidP="006C229A">
    <w:pPr>
      <w:pStyle w:val="Kopfzeile"/>
    </w:pPr>
    <w:r w:rsidRPr="00730599">
      <w:drawing>
        <wp:anchor distT="0" distB="0" distL="114300" distR="114300" simplePos="0" relativeHeight="251674624" behindDoc="0" locked="0" layoutInCell="1" allowOverlap="1" wp14:anchorId="1A0D85FB" wp14:editId="15F73062">
          <wp:simplePos x="0" y="0"/>
          <wp:positionH relativeFrom="page">
            <wp:posOffset>7580630</wp:posOffset>
          </wp:positionH>
          <wp:positionV relativeFrom="paragraph">
            <wp:posOffset>0</wp:posOffset>
          </wp:positionV>
          <wp:extent cx="2052000" cy="518400"/>
          <wp:effectExtent l="0" t="0" r="5715" b="254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000" cy="51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286C" w:rsidRPr="00F56CD0">
      <mc:AlternateContent>
        <mc:Choice Requires="wps">
          <w:drawing>
            <wp:anchor distT="0" distB="0" distL="114300" distR="114300" simplePos="0" relativeHeight="251667456" behindDoc="0" locked="0" layoutInCell="1" allowOverlap="1" wp14:anchorId="22407DDB" wp14:editId="1F2910F4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16000" cy="0"/>
              <wp:effectExtent l="0" t="0" r="12700" b="12700"/>
              <wp:wrapNone/>
              <wp:docPr id="18" name="Gerade Verbindung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4D09F1" id="Gerade Verbindung 1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" strokecolor="black [3213]" strokeweight=".25pt">
              <v:stroke joinstyle="miter"/>
              <w10:wrap anchorx="page" anchory="page"/>
            </v:line>
          </w:pict>
        </mc:Fallback>
      </mc:AlternateContent>
    </w:r>
    <w:r w:rsidR="00FA286C" w:rsidRPr="00F56CD0">
      <mc:AlternateContent>
        <mc:Choice Requires="wps">
          <w:drawing>
            <wp:anchor distT="0" distB="0" distL="114300" distR="114300" simplePos="0" relativeHeight="251668480" behindDoc="0" locked="0" layoutInCell="1" allowOverlap="1" wp14:anchorId="057C24AE" wp14:editId="0697D7FE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216000" cy="0"/>
              <wp:effectExtent l="0" t="0" r="12700" b="12700"/>
              <wp:wrapNone/>
              <wp:docPr id="19" name="Gerade Verbindung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CB960D" id="Gerade Verbindung 19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95.35pt" to="1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" strokecolor="black [3213]" strokeweight=".25pt">
              <v:stroke joinstyle="miter"/>
              <w10:wrap anchorx="page" anchory="page"/>
            </v:line>
          </w:pict>
        </mc:Fallback>
      </mc:AlternateContent>
    </w:r>
    <w:r w:rsidR="00FA286C" w:rsidRPr="00F56CD0">
      <mc:AlternateContent>
        <mc:Choice Requires="wps">
          <w:drawing>
            <wp:anchor distT="0" distB="0" distL="114300" distR="114300" simplePos="0" relativeHeight="251669504" behindDoc="0" locked="0" layoutInCell="1" allowOverlap="1" wp14:anchorId="0A45E845" wp14:editId="36EC4D0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16000" cy="0"/>
              <wp:effectExtent l="0" t="0" r="12700" b="12700"/>
              <wp:wrapNone/>
              <wp:docPr id="20" name="Gerade Verbindung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A089DED" id="Gerade Verbindung 20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" strokecolor="black [3213]" strokeweight=".2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58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FEB6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ECD9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1AAF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D053A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F0E7C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D2501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903C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66D7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2248C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560FB3"/>
    <w:multiLevelType w:val="hybridMultilevel"/>
    <w:tmpl w:val="EF4A74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886188">
    <w:abstractNumId w:val="0"/>
  </w:num>
  <w:num w:numId="2" w16cid:durableId="1983733263">
    <w:abstractNumId w:val="1"/>
  </w:num>
  <w:num w:numId="3" w16cid:durableId="1134834492">
    <w:abstractNumId w:val="2"/>
  </w:num>
  <w:num w:numId="4" w16cid:durableId="903443585">
    <w:abstractNumId w:val="3"/>
  </w:num>
  <w:num w:numId="5" w16cid:durableId="1463036011">
    <w:abstractNumId w:val="8"/>
  </w:num>
  <w:num w:numId="6" w16cid:durableId="284117529">
    <w:abstractNumId w:val="4"/>
  </w:num>
  <w:num w:numId="7" w16cid:durableId="1300190671">
    <w:abstractNumId w:val="5"/>
  </w:num>
  <w:num w:numId="8" w16cid:durableId="780345352">
    <w:abstractNumId w:val="6"/>
  </w:num>
  <w:num w:numId="9" w16cid:durableId="1898320465">
    <w:abstractNumId w:val="7"/>
  </w:num>
  <w:num w:numId="10" w16cid:durableId="75983602">
    <w:abstractNumId w:val="9"/>
  </w:num>
  <w:num w:numId="11" w16cid:durableId="892738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C1"/>
    <w:rsid w:val="000024F8"/>
    <w:rsid w:val="0000414E"/>
    <w:rsid w:val="00014706"/>
    <w:rsid w:val="00031CDA"/>
    <w:rsid w:val="000321F4"/>
    <w:rsid w:val="000411C2"/>
    <w:rsid w:val="00067776"/>
    <w:rsid w:val="0007391F"/>
    <w:rsid w:val="00085530"/>
    <w:rsid w:val="000855FE"/>
    <w:rsid w:val="000A46D3"/>
    <w:rsid w:val="000C0882"/>
    <w:rsid w:val="000C3D64"/>
    <w:rsid w:val="000E4135"/>
    <w:rsid w:val="00106850"/>
    <w:rsid w:val="001240F6"/>
    <w:rsid w:val="001400D6"/>
    <w:rsid w:val="00146043"/>
    <w:rsid w:val="00155207"/>
    <w:rsid w:val="00160159"/>
    <w:rsid w:val="001745ED"/>
    <w:rsid w:val="001810B6"/>
    <w:rsid w:val="00183E36"/>
    <w:rsid w:val="00186964"/>
    <w:rsid w:val="00187496"/>
    <w:rsid w:val="00190873"/>
    <w:rsid w:val="001961B4"/>
    <w:rsid w:val="00197AC0"/>
    <w:rsid w:val="001C6D9A"/>
    <w:rsid w:val="001D4DF5"/>
    <w:rsid w:val="001D5FF6"/>
    <w:rsid w:val="001F4F10"/>
    <w:rsid w:val="001F7AB5"/>
    <w:rsid w:val="002006E6"/>
    <w:rsid w:val="00203C0E"/>
    <w:rsid w:val="00215516"/>
    <w:rsid w:val="00236F62"/>
    <w:rsid w:val="00245BB0"/>
    <w:rsid w:val="00276EB4"/>
    <w:rsid w:val="00294F5B"/>
    <w:rsid w:val="00295C3E"/>
    <w:rsid w:val="00295F5C"/>
    <w:rsid w:val="002962AE"/>
    <w:rsid w:val="002C1F47"/>
    <w:rsid w:val="002C4674"/>
    <w:rsid w:val="002C70F3"/>
    <w:rsid w:val="002D7F2D"/>
    <w:rsid w:val="002E0555"/>
    <w:rsid w:val="002F2880"/>
    <w:rsid w:val="002F3827"/>
    <w:rsid w:val="002F456D"/>
    <w:rsid w:val="002F66C7"/>
    <w:rsid w:val="00307083"/>
    <w:rsid w:val="00313ADC"/>
    <w:rsid w:val="00327D54"/>
    <w:rsid w:val="00340EDF"/>
    <w:rsid w:val="00342927"/>
    <w:rsid w:val="003472F8"/>
    <w:rsid w:val="00354CD6"/>
    <w:rsid w:val="00377EE8"/>
    <w:rsid w:val="003825BB"/>
    <w:rsid w:val="0039487B"/>
    <w:rsid w:val="003973D7"/>
    <w:rsid w:val="003A1B35"/>
    <w:rsid w:val="003A2466"/>
    <w:rsid w:val="003A3462"/>
    <w:rsid w:val="003A5BD4"/>
    <w:rsid w:val="003B0621"/>
    <w:rsid w:val="003B63D9"/>
    <w:rsid w:val="003C09DE"/>
    <w:rsid w:val="003C3F61"/>
    <w:rsid w:val="003D5A20"/>
    <w:rsid w:val="003E1764"/>
    <w:rsid w:val="0040010E"/>
    <w:rsid w:val="00410DBC"/>
    <w:rsid w:val="00424093"/>
    <w:rsid w:val="004309B4"/>
    <w:rsid w:val="004451C9"/>
    <w:rsid w:val="00445292"/>
    <w:rsid w:val="004529CB"/>
    <w:rsid w:val="0046592E"/>
    <w:rsid w:val="0046614D"/>
    <w:rsid w:val="00483274"/>
    <w:rsid w:val="0049747D"/>
    <w:rsid w:val="004976D5"/>
    <w:rsid w:val="004A120E"/>
    <w:rsid w:val="004A7472"/>
    <w:rsid w:val="004C39E8"/>
    <w:rsid w:val="004E3682"/>
    <w:rsid w:val="004E711C"/>
    <w:rsid w:val="004F5054"/>
    <w:rsid w:val="00501441"/>
    <w:rsid w:val="005060B9"/>
    <w:rsid w:val="00506C00"/>
    <w:rsid w:val="00507848"/>
    <w:rsid w:val="00512768"/>
    <w:rsid w:val="00526EBE"/>
    <w:rsid w:val="00530BE4"/>
    <w:rsid w:val="005363B1"/>
    <w:rsid w:val="00545411"/>
    <w:rsid w:val="00557B27"/>
    <w:rsid w:val="005631A6"/>
    <w:rsid w:val="00596C5A"/>
    <w:rsid w:val="005A6B52"/>
    <w:rsid w:val="005B6993"/>
    <w:rsid w:val="005B6E40"/>
    <w:rsid w:val="005C1F4A"/>
    <w:rsid w:val="005C4041"/>
    <w:rsid w:val="005C567B"/>
    <w:rsid w:val="005C67AA"/>
    <w:rsid w:val="005D3D58"/>
    <w:rsid w:val="005D70BC"/>
    <w:rsid w:val="005F1664"/>
    <w:rsid w:val="00610CE0"/>
    <w:rsid w:val="006119B5"/>
    <w:rsid w:val="00617244"/>
    <w:rsid w:val="00620C2F"/>
    <w:rsid w:val="006247E7"/>
    <w:rsid w:val="0062561F"/>
    <w:rsid w:val="0063272B"/>
    <w:rsid w:val="00634B33"/>
    <w:rsid w:val="00647AAE"/>
    <w:rsid w:val="00647DCB"/>
    <w:rsid w:val="00673668"/>
    <w:rsid w:val="0068177F"/>
    <w:rsid w:val="00681F3F"/>
    <w:rsid w:val="0068410F"/>
    <w:rsid w:val="00686E7F"/>
    <w:rsid w:val="00692AD4"/>
    <w:rsid w:val="006C229A"/>
    <w:rsid w:val="006D21DA"/>
    <w:rsid w:val="006D5C06"/>
    <w:rsid w:val="006D7CD2"/>
    <w:rsid w:val="006E2D7F"/>
    <w:rsid w:val="006E4F29"/>
    <w:rsid w:val="007229DD"/>
    <w:rsid w:val="0072337E"/>
    <w:rsid w:val="00730599"/>
    <w:rsid w:val="00755B57"/>
    <w:rsid w:val="00783524"/>
    <w:rsid w:val="00791A8B"/>
    <w:rsid w:val="007B27E2"/>
    <w:rsid w:val="007D04ED"/>
    <w:rsid w:val="007D178C"/>
    <w:rsid w:val="007D35F3"/>
    <w:rsid w:val="007E2427"/>
    <w:rsid w:val="007E40CD"/>
    <w:rsid w:val="007E4C38"/>
    <w:rsid w:val="007E5B99"/>
    <w:rsid w:val="00803761"/>
    <w:rsid w:val="00813AB5"/>
    <w:rsid w:val="0082089D"/>
    <w:rsid w:val="0082447B"/>
    <w:rsid w:val="00824F10"/>
    <w:rsid w:val="00830B2F"/>
    <w:rsid w:val="00844799"/>
    <w:rsid w:val="00845B88"/>
    <w:rsid w:val="00853CE9"/>
    <w:rsid w:val="008617A3"/>
    <w:rsid w:val="00862B7D"/>
    <w:rsid w:val="00877467"/>
    <w:rsid w:val="00880859"/>
    <w:rsid w:val="00892EEC"/>
    <w:rsid w:val="00896A53"/>
    <w:rsid w:val="008B5786"/>
    <w:rsid w:val="008F4DBB"/>
    <w:rsid w:val="00914568"/>
    <w:rsid w:val="00925E07"/>
    <w:rsid w:val="00934C49"/>
    <w:rsid w:val="00942EA0"/>
    <w:rsid w:val="00973172"/>
    <w:rsid w:val="0097419C"/>
    <w:rsid w:val="00976D90"/>
    <w:rsid w:val="00981181"/>
    <w:rsid w:val="00982685"/>
    <w:rsid w:val="00984F66"/>
    <w:rsid w:val="009A1B8F"/>
    <w:rsid w:val="009A63D9"/>
    <w:rsid w:val="009B0653"/>
    <w:rsid w:val="009B0CA6"/>
    <w:rsid w:val="009B156E"/>
    <w:rsid w:val="009C4426"/>
    <w:rsid w:val="009C62E2"/>
    <w:rsid w:val="009D0144"/>
    <w:rsid w:val="009D07B9"/>
    <w:rsid w:val="009D4F82"/>
    <w:rsid w:val="009E6E01"/>
    <w:rsid w:val="00A0039C"/>
    <w:rsid w:val="00A02A13"/>
    <w:rsid w:val="00A16AA5"/>
    <w:rsid w:val="00A261F2"/>
    <w:rsid w:val="00A30119"/>
    <w:rsid w:val="00A502F1"/>
    <w:rsid w:val="00A56877"/>
    <w:rsid w:val="00A72BA6"/>
    <w:rsid w:val="00A7588F"/>
    <w:rsid w:val="00A76316"/>
    <w:rsid w:val="00A83789"/>
    <w:rsid w:val="00A837A6"/>
    <w:rsid w:val="00A94338"/>
    <w:rsid w:val="00AA4AC2"/>
    <w:rsid w:val="00AA7E40"/>
    <w:rsid w:val="00AB76D8"/>
    <w:rsid w:val="00AC355C"/>
    <w:rsid w:val="00AC571D"/>
    <w:rsid w:val="00AD74CB"/>
    <w:rsid w:val="00AE54D8"/>
    <w:rsid w:val="00AF40D6"/>
    <w:rsid w:val="00AF4318"/>
    <w:rsid w:val="00B07C99"/>
    <w:rsid w:val="00B1641A"/>
    <w:rsid w:val="00B2455A"/>
    <w:rsid w:val="00B324AA"/>
    <w:rsid w:val="00B56411"/>
    <w:rsid w:val="00B627B8"/>
    <w:rsid w:val="00B63D37"/>
    <w:rsid w:val="00B71E33"/>
    <w:rsid w:val="00B744AD"/>
    <w:rsid w:val="00B86554"/>
    <w:rsid w:val="00BA1049"/>
    <w:rsid w:val="00BB2E05"/>
    <w:rsid w:val="00BC4CDD"/>
    <w:rsid w:val="00BD2919"/>
    <w:rsid w:val="00BD385B"/>
    <w:rsid w:val="00BD680B"/>
    <w:rsid w:val="00BD7AD4"/>
    <w:rsid w:val="00BE6C8E"/>
    <w:rsid w:val="00C05B62"/>
    <w:rsid w:val="00C1084D"/>
    <w:rsid w:val="00C141D9"/>
    <w:rsid w:val="00C14921"/>
    <w:rsid w:val="00C21355"/>
    <w:rsid w:val="00C271E5"/>
    <w:rsid w:val="00C27418"/>
    <w:rsid w:val="00C314E7"/>
    <w:rsid w:val="00C46115"/>
    <w:rsid w:val="00C50914"/>
    <w:rsid w:val="00C5359F"/>
    <w:rsid w:val="00C548F8"/>
    <w:rsid w:val="00C619FC"/>
    <w:rsid w:val="00C63F68"/>
    <w:rsid w:val="00C71316"/>
    <w:rsid w:val="00C7163D"/>
    <w:rsid w:val="00C8594F"/>
    <w:rsid w:val="00CA3047"/>
    <w:rsid w:val="00CB1C13"/>
    <w:rsid w:val="00CB3957"/>
    <w:rsid w:val="00CB52BC"/>
    <w:rsid w:val="00CC031D"/>
    <w:rsid w:val="00CD379C"/>
    <w:rsid w:val="00CE2785"/>
    <w:rsid w:val="00CF3C89"/>
    <w:rsid w:val="00CF6ED0"/>
    <w:rsid w:val="00D070D7"/>
    <w:rsid w:val="00D13E8A"/>
    <w:rsid w:val="00D22559"/>
    <w:rsid w:val="00D30525"/>
    <w:rsid w:val="00D31AEB"/>
    <w:rsid w:val="00D34411"/>
    <w:rsid w:val="00D35F3E"/>
    <w:rsid w:val="00D40935"/>
    <w:rsid w:val="00D40F5E"/>
    <w:rsid w:val="00D41D77"/>
    <w:rsid w:val="00D4287B"/>
    <w:rsid w:val="00D450A8"/>
    <w:rsid w:val="00D4587C"/>
    <w:rsid w:val="00D54294"/>
    <w:rsid w:val="00D83730"/>
    <w:rsid w:val="00D866FB"/>
    <w:rsid w:val="00D90A4A"/>
    <w:rsid w:val="00D925AB"/>
    <w:rsid w:val="00D94F11"/>
    <w:rsid w:val="00DA0E10"/>
    <w:rsid w:val="00DA24A1"/>
    <w:rsid w:val="00DA7855"/>
    <w:rsid w:val="00DA7E90"/>
    <w:rsid w:val="00DC1A0A"/>
    <w:rsid w:val="00DC4241"/>
    <w:rsid w:val="00DC47D5"/>
    <w:rsid w:val="00DD0D3F"/>
    <w:rsid w:val="00E00461"/>
    <w:rsid w:val="00E013F1"/>
    <w:rsid w:val="00E2118E"/>
    <w:rsid w:val="00E27C23"/>
    <w:rsid w:val="00E541C9"/>
    <w:rsid w:val="00E62610"/>
    <w:rsid w:val="00E714DB"/>
    <w:rsid w:val="00E77619"/>
    <w:rsid w:val="00E838E4"/>
    <w:rsid w:val="00E951C1"/>
    <w:rsid w:val="00EA17C3"/>
    <w:rsid w:val="00EA7AA5"/>
    <w:rsid w:val="00EB2F51"/>
    <w:rsid w:val="00EB4EC9"/>
    <w:rsid w:val="00ED2686"/>
    <w:rsid w:val="00ED4F9A"/>
    <w:rsid w:val="00EE0CA8"/>
    <w:rsid w:val="00EF07BA"/>
    <w:rsid w:val="00EF0F0F"/>
    <w:rsid w:val="00F070D9"/>
    <w:rsid w:val="00F10210"/>
    <w:rsid w:val="00F30DAE"/>
    <w:rsid w:val="00F31909"/>
    <w:rsid w:val="00F5109B"/>
    <w:rsid w:val="00F52586"/>
    <w:rsid w:val="00F56CD0"/>
    <w:rsid w:val="00F64DCA"/>
    <w:rsid w:val="00F750F9"/>
    <w:rsid w:val="00F854E1"/>
    <w:rsid w:val="00F87ECB"/>
    <w:rsid w:val="00F9031C"/>
    <w:rsid w:val="00F90942"/>
    <w:rsid w:val="00F97CC3"/>
    <w:rsid w:val="00FA286C"/>
    <w:rsid w:val="00FA7BB1"/>
    <w:rsid w:val="00FB5BB8"/>
    <w:rsid w:val="00FB645E"/>
    <w:rsid w:val="00FC19C5"/>
    <w:rsid w:val="00FC4A60"/>
    <w:rsid w:val="00FC7B01"/>
    <w:rsid w:val="00FD4E8B"/>
    <w:rsid w:val="00FD4F8E"/>
    <w:rsid w:val="00FE1A3A"/>
    <w:rsid w:val="00FE588C"/>
    <w:rsid w:val="00FF412A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C5F1A"/>
  <w15:chartTrackingRefBased/>
  <w15:docId w15:val="{88D3FF93-AA9F-4E88-BE96-F07A09EF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414E"/>
    <w:pPr>
      <w:spacing w:after="120"/>
    </w:pPr>
    <w:rPr>
      <w:rFonts w:ascii="Segoe UI" w:hAnsi="Segoe UI" w:cs="Times New Roman Standard"/>
      <w:color w:val="000000" w:themeColor="text1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31CDA"/>
    <w:pPr>
      <w:keepNext/>
      <w:keepLines/>
      <w:spacing w:before="120"/>
      <w:outlineLvl w:val="0"/>
    </w:pPr>
    <w:rPr>
      <w:rFonts w:eastAsiaTheme="majorEastAsia" w:cs="Times New Roman (Überschriften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31CDA"/>
    <w:pPr>
      <w:keepNext/>
      <w:keepLines/>
      <w:spacing w:before="120"/>
      <w:outlineLvl w:val="1"/>
    </w:pPr>
    <w:rPr>
      <w:rFonts w:eastAsiaTheme="majorEastAsia" w:cs="Times New Roman (Überschriften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31CDA"/>
    <w:pPr>
      <w:keepNext/>
      <w:keepLines/>
      <w:spacing w:before="120"/>
      <w:outlineLvl w:val="2"/>
    </w:pPr>
    <w:rPr>
      <w:rFonts w:eastAsiaTheme="majorEastAsia" w:cs="Times New Roman (Überschriften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36F62"/>
    <w:pPr>
      <w:keepNext/>
      <w:keepLines/>
      <w:spacing w:before="120"/>
      <w:outlineLvl w:val="3"/>
    </w:pPr>
    <w:rPr>
      <w:rFonts w:eastAsiaTheme="majorEastAsia" w:cs="Times New Roman (Überschriften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031CDA"/>
    <w:pPr>
      <w:keepNext/>
      <w:keepLines/>
      <w:spacing w:before="120"/>
      <w:outlineLvl w:val="4"/>
    </w:pPr>
    <w:rPr>
      <w:rFonts w:eastAsiaTheme="majorEastAsia" w:cs="Times New Roman (Überschriften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9C62E2"/>
    <w:pPr>
      <w:keepNext/>
      <w:keepLines/>
      <w:spacing w:before="120"/>
      <w:outlineLvl w:val="5"/>
    </w:pPr>
    <w:rPr>
      <w:rFonts w:eastAsiaTheme="majorEastAsia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9A63D9"/>
    <w:pPr>
      <w:keepNext/>
      <w:keepLines/>
      <w:spacing w:before="120"/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9A63D9"/>
    <w:pPr>
      <w:keepNext/>
      <w:keepLines/>
      <w:spacing w:before="120"/>
      <w:outlineLvl w:val="7"/>
    </w:pPr>
    <w:rPr>
      <w:rFonts w:eastAsiaTheme="majorEastAsia" w:cstheme="majorBidi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9A63D9"/>
    <w:pPr>
      <w:keepNext/>
      <w:keepLines/>
      <w:spacing w:before="120"/>
      <w:outlineLvl w:val="8"/>
    </w:pPr>
    <w:rPr>
      <w:rFonts w:eastAsiaTheme="majorEastAsia" w:cs="Times New Roman (Überschriften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nhideWhenUsed/>
    <w:rsid w:val="0040010E"/>
    <w:rPr>
      <w:caps w:val="0"/>
      <w:smallCaps w:val="0"/>
      <w:color w:val="007AC3"/>
    </w:rPr>
  </w:style>
  <w:style w:type="paragraph" w:styleId="Kopfzeile">
    <w:name w:val="header"/>
    <w:basedOn w:val="Standard"/>
    <w:link w:val="KopfzeileZchn"/>
    <w:uiPriority w:val="99"/>
    <w:unhideWhenUsed/>
    <w:qFormat/>
    <w:rsid w:val="004976D5"/>
    <w:rPr>
      <w:rFonts w:cs="Segoe UI"/>
      <w:noProof/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D5"/>
    <w:rPr>
      <w:rFonts w:ascii="Segoe UI" w:hAnsi="Segoe UI" w:cs="Segoe UI"/>
      <w:caps w:val="0"/>
      <w:smallCaps w:val="0"/>
      <w:noProof/>
      <w:color w:val="000000" w:themeColor="text1"/>
      <w:spacing w:val="0"/>
      <w:sz w:val="20"/>
      <w:szCs w:val="20"/>
      <w:lang w:val="en-US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31CDA"/>
    <w:rPr>
      <w:rFonts w:ascii="Segoe UI" w:eastAsiaTheme="majorEastAsia" w:hAnsi="Segoe UI" w:cs="Times New Roman (Überschriften"/>
      <w:caps w:val="0"/>
      <w:smallCaps w:val="0"/>
      <w:color w:val="000000" w:themeColor="text1"/>
      <w:sz w:val="32"/>
      <w:szCs w:val="32"/>
      <w:lang w:eastAsia="de-DE"/>
    </w:rPr>
  </w:style>
  <w:style w:type="table" w:styleId="Tabellenraster">
    <w:name w:val="Table Grid"/>
    <w:basedOn w:val="NormaleTabelle"/>
    <w:uiPriority w:val="39"/>
    <w:rsid w:val="00AF4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DA7E90"/>
    <w:rPr>
      <w:rFonts w:ascii="Segoe UI" w:hAnsi="Segoe UI" w:cs="Times New Roman Standard"/>
      <w:color w:val="000000" w:themeColor="text1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BD291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2919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character" w:styleId="Seitenzahl">
    <w:name w:val="page number"/>
    <w:basedOn w:val="Absatz-Standardschriftart"/>
    <w:uiPriority w:val="99"/>
    <w:unhideWhenUsed/>
    <w:rsid w:val="00D13E8A"/>
    <w:rPr>
      <w:rFonts w:ascii="Segoe UI" w:hAnsi="Segoe UI"/>
      <w:b w:val="0"/>
      <w:i w:val="0"/>
      <w:caps w:val="0"/>
      <w:smallCaps w:val="0"/>
      <w:color w:val="000000" w:themeColor="text1"/>
      <w:spacing w:val="0"/>
      <w:sz w:val="20"/>
      <w:u w:val="none"/>
    </w:rPr>
  </w:style>
  <w:style w:type="paragraph" w:styleId="Verzeichnis4">
    <w:name w:val="toc 4"/>
    <w:basedOn w:val="Standard"/>
    <w:next w:val="Standard"/>
    <w:uiPriority w:val="39"/>
    <w:semiHidden/>
    <w:unhideWhenUsed/>
    <w:rsid w:val="00934C49"/>
    <w:pPr>
      <w:ind w:left="601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C3F61"/>
  </w:style>
  <w:style w:type="character" w:customStyle="1" w:styleId="berschrift2Zchn">
    <w:name w:val="Überschrift 2 Zchn"/>
    <w:basedOn w:val="Absatz-Standardschriftart"/>
    <w:link w:val="berschrift2"/>
    <w:uiPriority w:val="9"/>
    <w:rsid w:val="00031CDA"/>
    <w:rPr>
      <w:rFonts w:ascii="Segoe UI" w:eastAsiaTheme="majorEastAsia" w:hAnsi="Segoe UI" w:cs="Times New Roman (Überschriften"/>
      <w:b/>
      <w:caps w:val="0"/>
      <w:smallCaps w:val="0"/>
      <w:color w:val="000000" w:themeColor="text1"/>
      <w:szCs w:val="2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F5109B"/>
    <w:pPr>
      <w:contextualSpacing/>
    </w:pPr>
    <w:rPr>
      <w:rFonts w:eastAsiaTheme="majorEastAsia" w:cs="Times New Roman (Überschriften"/>
      <w:sz w:val="44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5109B"/>
    <w:rPr>
      <w:rFonts w:ascii="Segoe UI" w:eastAsiaTheme="majorEastAsia" w:hAnsi="Segoe UI" w:cs="Times New Roman (Überschriften"/>
      <w:caps w:val="0"/>
      <w:smallCaps w:val="0"/>
      <w:color w:val="000000" w:themeColor="text1"/>
      <w:sz w:val="44"/>
      <w:szCs w:val="56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5786"/>
    <w:pPr>
      <w:numPr>
        <w:ilvl w:val="1"/>
      </w:numPr>
      <w:spacing w:after="240"/>
      <w:contextualSpacing/>
    </w:pPr>
    <w:rPr>
      <w:rFonts w:eastAsiaTheme="minorEastAsia" w:cs="Times New Roman (Textkörper CS)"/>
      <w:color w:val="7F7F7F" w:themeColor="text1" w:themeTint="80"/>
      <w:sz w:val="24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5786"/>
    <w:rPr>
      <w:rFonts w:ascii="Segoe UI" w:eastAsiaTheme="minorEastAsia" w:hAnsi="Segoe UI" w:cs="Times New Roman (Textkörper CS)"/>
      <w:caps w:val="0"/>
      <w:smallCaps w:val="0"/>
      <w:color w:val="7F7F7F" w:themeColor="text1" w:themeTint="80"/>
      <w:spacing w:val="0"/>
      <w:szCs w:val="22"/>
      <w:lang w:eastAsia="de-DE"/>
    </w:rPr>
  </w:style>
  <w:style w:type="character" w:styleId="SchwacheHervorhebung">
    <w:name w:val="Subtle Emphasis"/>
    <w:basedOn w:val="Absatz-Standardschriftart"/>
    <w:uiPriority w:val="19"/>
    <w:qFormat/>
    <w:rsid w:val="00ED4F9A"/>
    <w:rPr>
      <w:rFonts w:ascii="Segoe UI" w:hAnsi="Segoe UI"/>
      <w:b w:val="0"/>
      <w:i/>
      <w:iCs/>
      <w:caps w:val="0"/>
      <w:smallCaps w:val="0"/>
      <w:color w:val="7F7F7F" w:themeColor="text1" w:themeTint="80"/>
      <w:spacing w:val="0"/>
      <w:sz w:val="20"/>
    </w:rPr>
  </w:style>
  <w:style w:type="character" w:styleId="Hervorhebung">
    <w:name w:val="Emphasis"/>
    <w:basedOn w:val="Absatz-Standardschriftart"/>
    <w:uiPriority w:val="20"/>
    <w:qFormat/>
    <w:rsid w:val="00526EBE"/>
    <w:rPr>
      <w:rFonts w:ascii="Segoe UI" w:hAnsi="Segoe UI"/>
      <w:b w:val="0"/>
      <w:i/>
      <w:iCs/>
      <w:caps w:val="0"/>
      <w:smallCaps w:val="0"/>
      <w:color w:val="000000" w:themeColor="text1"/>
      <w:spacing w:val="0"/>
      <w:sz w:val="20"/>
    </w:rPr>
  </w:style>
  <w:style w:type="character" w:styleId="IntensiveHervorhebung">
    <w:name w:val="Intense Emphasis"/>
    <w:basedOn w:val="Absatz-Standardschriftart"/>
    <w:uiPriority w:val="21"/>
    <w:qFormat/>
    <w:rsid w:val="005A6B52"/>
    <w:rPr>
      <w:rFonts w:ascii="Segoe UI" w:hAnsi="Segoe UI"/>
      <w:b/>
      <w:i/>
      <w:iCs/>
      <w:caps w:val="0"/>
      <w:smallCaps w:val="0"/>
      <w:color w:val="000000" w:themeColor="text1"/>
      <w:spacing w:val="0"/>
      <w:sz w:val="2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A4AC2"/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976D90"/>
    <w:pPr>
      <w:spacing w:before="240" w:after="240"/>
      <w:ind w:left="862" w:right="862"/>
    </w:pPr>
    <w:rPr>
      <w:i/>
      <w:iCs/>
      <w:color w:val="7F7F7F" w:themeColor="text1" w:themeTint="80"/>
    </w:rPr>
  </w:style>
  <w:style w:type="character" w:customStyle="1" w:styleId="ZitatZchn">
    <w:name w:val="Zitat Zchn"/>
    <w:basedOn w:val="Absatz-Standardschriftart"/>
    <w:link w:val="Zitat"/>
    <w:uiPriority w:val="29"/>
    <w:rsid w:val="00976D90"/>
    <w:rPr>
      <w:rFonts w:ascii="Segoe UI" w:hAnsi="Segoe UI" w:cs="Times New Roman Standard"/>
      <w:i/>
      <w:iCs/>
      <w:caps w:val="0"/>
      <w:smallCaps w:val="0"/>
      <w:color w:val="7F7F7F" w:themeColor="text1" w:themeTint="80"/>
      <w:sz w:val="20"/>
      <w:szCs w:val="20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F4318"/>
    <w:pPr>
      <w:spacing w:before="360" w:after="360"/>
      <w:ind w:left="862" w:right="862"/>
    </w:pPr>
    <w:rPr>
      <w:i/>
      <w:iCs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4318"/>
    <w:rPr>
      <w:rFonts w:ascii="Segoe UI" w:hAnsi="Segoe UI" w:cs="Times New Roman Standard"/>
      <w:i/>
      <w:iCs/>
      <w:caps w:val="0"/>
      <w:smallCaps w:val="0"/>
      <w:color w:val="000000" w:themeColor="text1"/>
      <w:szCs w:val="20"/>
      <w:lang w:eastAsia="de-DE"/>
    </w:rPr>
  </w:style>
  <w:style w:type="character" w:styleId="SchwacherVerweis">
    <w:name w:val="Subtle Reference"/>
    <w:basedOn w:val="Absatz-Standardschriftart"/>
    <w:uiPriority w:val="31"/>
    <w:qFormat/>
    <w:rsid w:val="006D21DA"/>
    <w:rPr>
      <w:rFonts w:ascii="Segoe UI" w:hAnsi="Segoe UI"/>
      <w:b w:val="0"/>
      <w:i w:val="0"/>
      <w:caps/>
      <w:smallCaps w:val="0"/>
      <w:color w:val="000000" w:themeColor="text1"/>
      <w:spacing w:val="0"/>
      <w:kern w:val="0"/>
      <w:sz w:val="20"/>
      <w:u w:val="none"/>
    </w:rPr>
  </w:style>
  <w:style w:type="character" w:styleId="IntensiverVerweis">
    <w:name w:val="Intense Reference"/>
    <w:basedOn w:val="Absatz-Standardschriftart"/>
    <w:uiPriority w:val="32"/>
    <w:qFormat/>
    <w:rsid w:val="006D21DA"/>
    <w:rPr>
      <w:rFonts w:ascii="Segoe UI" w:hAnsi="Segoe UI"/>
      <w:b/>
      <w:bCs/>
      <w:i w:val="0"/>
      <w:caps/>
      <w:smallCaps w:val="0"/>
      <w:color w:val="000000" w:themeColor="text1"/>
      <w:spacing w:val="0"/>
      <w:w w:val="100"/>
      <w:kern w:val="0"/>
      <w:sz w:val="20"/>
      <w:u w:val="none"/>
    </w:rPr>
  </w:style>
  <w:style w:type="character" w:styleId="Buchtitel">
    <w:name w:val="Book Title"/>
    <w:basedOn w:val="Absatz-Standardschriftart"/>
    <w:uiPriority w:val="33"/>
    <w:rsid w:val="00AD74CB"/>
    <w:rPr>
      <w:rFonts w:ascii="Segoe UI" w:hAnsi="Segoe UI"/>
      <w:b/>
      <w:bCs/>
      <w:i/>
      <w:iCs/>
      <w:caps w:val="0"/>
      <w:smallCaps w:val="0"/>
      <w:color w:val="000000" w:themeColor="text1"/>
      <w:spacing w:val="0"/>
      <w:w w:val="100"/>
      <w:kern w:val="0"/>
      <w:sz w:val="20"/>
    </w:rPr>
  </w:style>
  <w:style w:type="paragraph" w:styleId="Listenabsatz">
    <w:name w:val="List Paragraph"/>
    <w:basedOn w:val="Standard"/>
    <w:uiPriority w:val="34"/>
    <w:qFormat/>
    <w:rsid w:val="004976D5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031CDA"/>
    <w:rPr>
      <w:rFonts w:ascii="Segoe UI" w:eastAsiaTheme="majorEastAsia" w:hAnsi="Segoe UI" w:cs="Times New Roman (Überschriften"/>
      <w:b/>
      <w:caps w:val="0"/>
      <w:smallCaps w:val="0"/>
      <w:color w:val="000000" w:themeColor="text1"/>
      <w:sz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36F62"/>
    <w:rPr>
      <w:rFonts w:ascii="Segoe UI" w:eastAsiaTheme="majorEastAsia" w:hAnsi="Segoe UI" w:cs="Times New Roman (Überschriften"/>
      <w:iCs/>
      <w:caps w:val="0"/>
      <w:smallCaps w:val="0"/>
      <w:color w:val="000000" w:themeColor="text1"/>
      <w:spacing w:val="0"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31CDA"/>
    <w:rPr>
      <w:rFonts w:ascii="Segoe UI" w:eastAsiaTheme="majorEastAsia" w:hAnsi="Segoe UI" w:cs="Times New Roman (Überschriften"/>
      <w:caps w:val="0"/>
      <w:smallCaps w:val="0"/>
      <w:color w:val="000000" w:themeColor="text1"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62E2"/>
    <w:rPr>
      <w:rFonts w:ascii="Segoe UI" w:eastAsiaTheme="majorEastAsia" w:hAnsi="Segoe UI" w:cstheme="majorBidi"/>
      <w:caps w:val="0"/>
      <w:smallCaps w:val="0"/>
      <w:color w:val="000000" w:themeColor="text1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63D9"/>
    <w:rPr>
      <w:rFonts w:ascii="Segoe UI" w:eastAsiaTheme="majorEastAsia" w:hAnsi="Segoe UI" w:cstheme="majorBidi"/>
      <w:iCs/>
      <w:caps w:val="0"/>
      <w:smallCaps w:val="0"/>
      <w:color w:val="000000" w:themeColor="text1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63D9"/>
    <w:rPr>
      <w:rFonts w:ascii="Segoe UI" w:eastAsiaTheme="majorEastAsia" w:hAnsi="Segoe UI" w:cstheme="majorBidi"/>
      <w:caps w:val="0"/>
      <w:smallCaps w:val="0"/>
      <w:color w:val="000000" w:themeColor="text1"/>
      <w:sz w:val="20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63D9"/>
    <w:rPr>
      <w:rFonts w:ascii="Segoe UI" w:eastAsiaTheme="majorEastAsia" w:hAnsi="Segoe UI" w:cs="Times New Roman (Überschriften"/>
      <w:iCs/>
      <w:caps w:val="0"/>
      <w:smallCaps w:val="0"/>
      <w:color w:val="000000" w:themeColor="text1"/>
      <w:sz w:val="20"/>
      <w:szCs w:val="21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97CC3"/>
    <w:pPr>
      <w:spacing w:before="120"/>
    </w:pPr>
    <w:rPr>
      <w:i/>
      <w:iCs/>
      <w:sz w:val="16"/>
      <w:szCs w:val="18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A4AC2"/>
  </w:style>
  <w:style w:type="paragraph" w:styleId="Inhaltsverzeichnisberschrift">
    <w:name w:val="TOC Heading"/>
    <w:basedOn w:val="berschrift1"/>
    <w:next w:val="Standard"/>
    <w:uiPriority w:val="39"/>
    <w:unhideWhenUsed/>
    <w:rsid w:val="003C3F61"/>
    <w:pPr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5060B9"/>
  </w:style>
  <w:style w:type="character" w:customStyle="1" w:styleId="AnredeZchn">
    <w:name w:val="Anrede Zchn"/>
    <w:basedOn w:val="Absatz-Standardschriftart"/>
    <w:link w:val="Anrede"/>
    <w:uiPriority w:val="99"/>
    <w:semiHidden/>
    <w:rsid w:val="00AA4AC2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5060B9"/>
    <w:pPr>
      <w:ind w:left="198"/>
    </w:pPr>
  </w:style>
  <w:style w:type="paragraph" w:styleId="Verzeichnis3">
    <w:name w:val="toc 3"/>
    <w:basedOn w:val="Standard"/>
    <w:next w:val="Standard"/>
    <w:autoRedefine/>
    <w:uiPriority w:val="39"/>
    <w:unhideWhenUsed/>
    <w:rsid w:val="005060B9"/>
    <w:pPr>
      <w:ind w:left="403"/>
    </w:pPr>
  </w:style>
  <w:style w:type="character" w:styleId="BesuchterLink">
    <w:name w:val="FollowedHyperlink"/>
    <w:basedOn w:val="Absatz-Standardschriftart"/>
    <w:uiPriority w:val="99"/>
    <w:semiHidden/>
    <w:unhideWhenUsed/>
    <w:rsid w:val="0040010E"/>
    <w:rPr>
      <w:caps w:val="0"/>
      <w:smallCaps w:val="0"/>
      <w:color w:val="007AC3"/>
      <w:u w:val="none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5060B9"/>
    <w:pPr>
      <w:ind w:left="799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5060B9"/>
    <w:pPr>
      <w:ind w:left="998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5060B9"/>
    <w:pPr>
      <w:ind w:left="1202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5060B9"/>
    <w:pPr>
      <w:ind w:left="140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5060B9"/>
    <w:pPr>
      <w:ind w:left="1599"/>
    </w:p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22559"/>
  </w:style>
  <w:style w:type="character" w:customStyle="1" w:styleId="DatumZchn">
    <w:name w:val="Datum Zchn"/>
    <w:basedOn w:val="Absatz-Standardschriftart"/>
    <w:link w:val="Datum"/>
    <w:uiPriority w:val="99"/>
    <w:semiHidden/>
    <w:rsid w:val="00D22559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22559"/>
    <w:rPr>
      <w:rFonts w:ascii="Arial" w:hAnsi="Arial"/>
      <w:sz w:val="24"/>
      <w:szCs w:val="26"/>
    </w:rPr>
  </w:style>
  <w:style w:type="paragraph" w:styleId="Blocktext">
    <w:name w:val="Block Text"/>
    <w:basedOn w:val="Standard"/>
    <w:uiPriority w:val="99"/>
    <w:unhideWhenUsed/>
    <w:qFormat/>
    <w:rsid w:val="00D22559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1" w:right="1151"/>
    </w:pPr>
    <w:rPr>
      <w:rFonts w:eastAsiaTheme="minorEastAsia" w:cs="Times New Roman (Textkörper CS)"/>
      <w:i/>
      <w:iCs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22559"/>
    <w:rPr>
      <w:rFonts w:ascii="Arial" w:hAnsi="Arial" w:cs="Times New Roman Standard"/>
      <w:caps w:val="0"/>
      <w:smallCaps w:val="0"/>
      <w:color w:val="000000" w:themeColor="text1"/>
      <w:szCs w:val="26"/>
      <w:lang w:eastAsia="de-DE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22559"/>
  </w:style>
  <w:style w:type="paragraph" w:styleId="berarbeitung">
    <w:name w:val="Revision"/>
    <w:hidden/>
    <w:uiPriority w:val="99"/>
    <w:semiHidden/>
    <w:rsid w:val="007E4C38"/>
    <w:rPr>
      <w:rFonts w:ascii="Segoe UI" w:hAnsi="Segoe UI" w:cs="Times New Roman Standard"/>
      <w:sz w:val="20"/>
      <w:szCs w:val="20"/>
      <w:lang w:eastAsia="de-DE"/>
    </w:rPr>
  </w:style>
  <w:style w:type="paragraph" w:styleId="Aufzhlungszeichen">
    <w:name w:val="List Bullet"/>
    <w:basedOn w:val="Standard"/>
    <w:uiPriority w:val="99"/>
    <w:unhideWhenUsed/>
    <w:qFormat/>
    <w:rsid w:val="00294F5B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294F5B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294F5B"/>
    <w:pPr>
      <w:numPr>
        <w:numId w:val="9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294F5B"/>
    <w:pPr>
      <w:numPr>
        <w:numId w:val="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294F5B"/>
    <w:pPr>
      <w:numPr>
        <w:numId w:val="6"/>
      </w:numPr>
      <w:contextualSpacing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22559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character" w:styleId="Erwhnung">
    <w:name w:val="Mention"/>
    <w:basedOn w:val="Absatz-Standardschriftart"/>
    <w:uiPriority w:val="99"/>
    <w:semiHidden/>
    <w:unhideWhenUsed/>
    <w:rsid w:val="00D22559"/>
    <w:rPr>
      <w:rFonts w:ascii="Segoe UI" w:hAnsi="Segoe UI"/>
      <w:caps w:val="0"/>
      <w:smallCaps w:val="0"/>
      <w:color w:val="000000" w:themeColor="text1"/>
      <w:bdr w:val="none" w:sz="0" w:space="0" w:color="auto"/>
      <w:shd w:val="clear" w:color="auto" w:fill="auto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22559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22559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A7E40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A7E40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82089D"/>
    <w:rPr>
      <w:rFonts w:ascii="Segoe UI" w:hAnsi="Segoe UI"/>
      <w:caps w:val="0"/>
      <w:smallCaps w:val="0"/>
      <w:color w:val="000000" w:themeColor="text1"/>
      <w:u w:val="none"/>
      <w:vertAlign w:val="superscript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77EE8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77EE8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77EE8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77EE8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82089D"/>
    <w:rPr>
      <w:rFonts w:ascii="Segoe UI" w:hAnsi="Segoe UI"/>
      <w:caps w:val="0"/>
      <w:smallCaps w:val="0"/>
      <w:color w:val="000000" w:themeColor="text1"/>
      <w:u w:val="none"/>
      <w:vertAlign w:val="superscript"/>
    </w:rPr>
  </w:style>
  <w:style w:type="character" w:styleId="Hashtag">
    <w:name w:val="Hashtag"/>
    <w:basedOn w:val="Absatz-Standardschriftart"/>
    <w:uiPriority w:val="99"/>
    <w:semiHidden/>
    <w:unhideWhenUsed/>
    <w:rsid w:val="009B0653"/>
    <w:rPr>
      <w:rFonts w:ascii="Segoe UI" w:hAnsi="Segoe UI"/>
      <w:caps w:val="0"/>
      <w:smallCaps w:val="0"/>
      <w:color w:val="000000" w:themeColor="text1"/>
      <w:bdr w:val="none" w:sz="0" w:space="0" w:color="auto"/>
      <w:shd w:val="clear" w:color="auto" w:fill="auto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2447B"/>
    <w:pPr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2447B"/>
    <w:pPr>
      <w:spacing w:before="120" w:after="40"/>
    </w:pPr>
    <w:rPr>
      <w:rFonts w:eastAsiaTheme="majorEastAsia" w:cs="Times New Roman (Überschriften"/>
      <w:bCs/>
      <w:sz w:val="32"/>
    </w:rPr>
  </w:style>
  <w:style w:type="character" w:styleId="SmartHyperlink">
    <w:name w:val="Smart Hyperlink"/>
    <w:basedOn w:val="Absatz-Standardschriftart"/>
    <w:uiPriority w:val="99"/>
    <w:semiHidden/>
    <w:unhideWhenUsed/>
    <w:rsid w:val="0082447B"/>
    <w:rPr>
      <w:rFonts w:ascii="Segoe UI" w:hAnsi="Segoe UI"/>
      <w:caps w:val="0"/>
      <w:smallCaps w:val="0"/>
      <w:color w:val="000000" w:themeColor="text1"/>
      <w:u w:val="dotte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2447B"/>
    <w:pPr>
      <w:shd w:val="pct10" w:color="000000" w:themeColor="text1" w:fill="auto"/>
      <w:ind w:left="1134" w:hanging="1134"/>
    </w:pPr>
    <w:rPr>
      <w:rFonts w:eastAsiaTheme="majorEastAsia" w:cs="Times New Roman (Überschriften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2447B"/>
    <w:rPr>
      <w:rFonts w:ascii="Segoe UI" w:eastAsiaTheme="majorEastAsia" w:hAnsi="Segoe UI" w:cs="Times New Roman (Überschriften"/>
      <w:caps w:val="0"/>
      <w:smallCaps w:val="0"/>
      <w:color w:val="000000" w:themeColor="text1"/>
      <w:sz w:val="20"/>
      <w:shd w:val="pct10" w:color="000000" w:themeColor="text1" w:fill="auto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47B"/>
    <w:rPr>
      <w:rFonts w:ascii="Segoe UI" w:hAnsi="Segoe UI"/>
      <w:caps w:val="0"/>
      <w:smallCaps w:val="0"/>
      <w:color w:val="7F7F7F" w:themeColor="text1" w:themeTint="80"/>
      <w:bdr w:val="none" w:sz="0" w:space="0" w:color="auto"/>
      <w:shd w:val="clear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82447B"/>
    <w:pPr>
      <w:spacing w:before="120" w:after="40"/>
    </w:pPr>
    <w:rPr>
      <w:rFonts w:eastAsiaTheme="majorEastAsia" w:cstheme="majorBidi"/>
      <w:bCs/>
      <w:sz w:val="32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4A120E"/>
    <w:rPr>
      <w:rFonts w:eastAsiaTheme="majorEastAsia" w:cs="Times New Roman (Überschriften"/>
      <w:sz w:val="15"/>
    </w:rPr>
  </w:style>
  <w:style w:type="paragraph" w:styleId="Umschlagadresse">
    <w:name w:val="envelope address"/>
    <w:basedOn w:val="Standard"/>
    <w:uiPriority w:val="99"/>
    <w:semiHidden/>
    <w:unhideWhenUsed/>
    <w:rsid w:val="004A120E"/>
    <w:pPr>
      <w:framePr w:w="4320" w:h="2160" w:hRule="exact" w:hSpace="141" w:wrap="auto" w:hAnchor="page" w:xAlign="center" w:yAlign="bottom"/>
      <w:ind w:left="1"/>
    </w:pPr>
    <w:rPr>
      <w:rFonts w:eastAsiaTheme="majorEastAsia" w:cs="Times New Roman (Überschriften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4A120E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4A120E"/>
    <w:rPr>
      <w:rFonts w:ascii="Segoe UI" w:hAnsi="Segoe UI" w:cs="Times New Roman Standard"/>
      <w:caps w:val="0"/>
      <w:smallCaps w:val="0"/>
      <w:color w:val="000000" w:themeColor="text1"/>
      <w:sz w:val="20"/>
      <w:szCs w:val="20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A120E"/>
    <w:rPr>
      <w:rFonts w:ascii="Segoe UI" w:hAnsi="Segoe UI"/>
      <w:caps w:val="0"/>
      <w:smallCaps w:val="0"/>
      <w:color w:val="7F7F7F" w:themeColor="text1" w:themeTint="80"/>
      <w:sz w:val="16"/>
      <w:u w:val="none"/>
    </w:rPr>
  </w:style>
  <w:style w:type="paragraph" w:customStyle="1" w:styleId="berschrift">
    <w:name w:val="Überschrift"/>
    <w:basedOn w:val="Standard"/>
    <w:qFormat/>
    <w:rsid w:val="00C5359F"/>
    <w:rPr>
      <w:b/>
      <w:sz w:val="32"/>
      <w:szCs w:val="32"/>
    </w:rPr>
  </w:style>
  <w:style w:type="paragraph" w:customStyle="1" w:styleId="Unterzeile">
    <w:name w:val="Unterzeile"/>
    <w:basedOn w:val="Standard"/>
    <w:qFormat/>
    <w:rsid w:val="00E27C23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824F10"/>
    <w:rPr>
      <w:rFonts w:ascii="Segoe UI" w:hAnsi="Segoe UI"/>
      <w:caps w:val="0"/>
      <w:smallCaps w:val="0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erso\Downloads\Dokument_blanko_digital(5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D98024-ED5B-F74E-A8AF-07614616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Dokument_blanko_digital(5)</Template>
  <TotalTime>0</TotalTime>
  <Pages>2</Pages>
  <Words>42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Becker, Sonja</dc:creator>
  <cp:keywords/>
  <dc:description/>
  <cp:lastModifiedBy>Becker, Sonja</cp:lastModifiedBy>
  <cp:revision>5</cp:revision>
  <cp:lastPrinted>2025-07-09T06:45:00Z</cp:lastPrinted>
  <dcterms:created xsi:type="dcterms:W3CDTF">2026-05-06T07:40:00Z</dcterms:created>
  <dcterms:modified xsi:type="dcterms:W3CDTF">2026-05-11T10:25:00Z</dcterms:modified>
</cp:coreProperties>
</file>