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235FDC" w:rsidRPr="00D037ED" w:rsidRDefault="00B928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D037ED"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935" distR="114935" simplePos="0" relativeHeight="2" behindDoc="0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-422910</wp:posOffset>
            </wp:positionV>
            <wp:extent cx="2146935" cy="1819275"/>
            <wp:effectExtent l="0" t="0" r="0" b="0"/>
            <wp:wrapSquare wrapText="bothSides"/>
            <wp:docPr id="1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37ED">
        <w:rPr>
          <w:rFonts w:ascii="Times New Roman" w:eastAsia="Times New Roman" w:hAnsi="Times New Roman" w:cs="Times New Roman"/>
          <w:b/>
          <w:sz w:val="24"/>
          <w:szCs w:val="24"/>
        </w:rPr>
        <w:t xml:space="preserve">Fachschaft Altertumswissenschaften  </w:t>
      </w:r>
      <w:r w:rsidRPr="00D037ED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D037ED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235FDC" w:rsidRPr="00D037ED" w:rsidRDefault="00B928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037ED">
        <w:rPr>
          <w:rFonts w:ascii="Times New Roman" w:eastAsia="Times New Roman" w:hAnsi="Times New Roman" w:cs="Times New Roman"/>
          <w:b/>
          <w:sz w:val="24"/>
          <w:szCs w:val="24"/>
        </w:rPr>
        <w:t>Universität Trier</w:t>
      </w:r>
    </w:p>
    <w:p w:rsidR="00235FDC" w:rsidRPr="00D037ED" w:rsidRDefault="00B928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037ED"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</w:p>
    <w:p w:rsidR="00235FDC" w:rsidRPr="00D037ED" w:rsidRDefault="009E1F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Marco Viehöver</w:t>
      </w:r>
    </w:p>
    <w:p w:rsidR="00AC74D2" w:rsidRPr="00D037ED" w:rsidRDefault="009E1F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Paulinstraße 102</w:t>
      </w:r>
    </w:p>
    <w:p w:rsidR="00AC74D2" w:rsidRPr="00D037ED" w:rsidRDefault="00CA46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54292</w:t>
      </w:r>
      <w:r w:rsidR="00111BF3">
        <w:rPr>
          <w:rFonts w:ascii="Times New Roman" w:hAnsi="Times New Roman" w:cs="Times New Roman"/>
          <w:sz w:val="24"/>
          <w:szCs w:val="24"/>
        </w:rPr>
        <w:t xml:space="preserve"> Trier</w:t>
      </w:r>
    </w:p>
    <w:p w:rsidR="00AC74D2" w:rsidRPr="00D037ED" w:rsidRDefault="009E1F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s3mavieh@uni-trier.de</w:t>
      </w:r>
    </w:p>
    <w:p w:rsidR="00235FDC" w:rsidRPr="00D037ED" w:rsidRDefault="00235F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5FDC" w:rsidRPr="00D037ED" w:rsidRDefault="00B928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7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Ergebnisniederschrift der Fachschaftssitzung vom </w:t>
      </w:r>
      <w:r w:rsidR="009E1F05">
        <w:rPr>
          <w:rFonts w:ascii="Times New Roman" w:eastAsia="Times New Roman" w:hAnsi="Times New Roman" w:cs="Times New Roman"/>
          <w:b/>
          <w:bCs/>
          <w:sz w:val="24"/>
          <w:szCs w:val="24"/>
        </w:rPr>
        <w:t>19.09.16</w:t>
      </w:r>
    </w:p>
    <w:p w:rsidR="00235FDC" w:rsidRPr="00D037ED" w:rsidRDefault="00235FD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35FDC" w:rsidRPr="00D037ED" w:rsidRDefault="00B928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7ED">
        <w:rPr>
          <w:rFonts w:ascii="Times New Roman" w:eastAsia="Times New Roman" w:hAnsi="Times New Roman" w:cs="Times New Roman"/>
          <w:sz w:val="24"/>
          <w:szCs w:val="24"/>
        </w:rPr>
        <w:t>Ort und Zei</w:t>
      </w:r>
      <w:r w:rsidR="009E1F05">
        <w:rPr>
          <w:rFonts w:ascii="Times New Roman" w:eastAsia="Times New Roman" w:hAnsi="Times New Roman" w:cs="Times New Roman"/>
          <w:sz w:val="24"/>
          <w:szCs w:val="24"/>
        </w:rPr>
        <w:t>t: Universität Trier, UB 37d, 10</w:t>
      </w:r>
      <w:r w:rsidR="00111BF3">
        <w:rPr>
          <w:rFonts w:ascii="Times New Roman" w:eastAsia="Times New Roman" w:hAnsi="Times New Roman" w:cs="Times New Roman"/>
          <w:sz w:val="24"/>
          <w:szCs w:val="24"/>
        </w:rPr>
        <w:t>:00-</w:t>
      </w:r>
      <w:r w:rsidRPr="00D037ED">
        <w:rPr>
          <w:rFonts w:ascii="Times New Roman" w:eastAsia="Times New Roman" w:hAnsi="Times New Roman" w:cs="Times New Roman"/>
          <w:sz w:val="24"/>
          <w:szCs w:val="24"/>
        </w:rPr>
        <w:t>:00</w:t>
      </w:r>
    </w:p>
    <w:p w:rsidR="00235FDC" w:rsidRPr="00D037ED" w:rsidRDefault="00235FDC">
      <w:pPr>
        <w:spacing w:after="0" w:line="240" w:lineRule="auto"/>
        <w:ind w:left="1410" w:hanging="1410"/>
        <w:rPr>
          <w:rFonts w:ascii="Times New Roman" w:eastAsia="Times New Roman" w:hAnsi="Times New Roman" w:cs="Times New Roman"/>
          <w:sz w:val="24"/>
          <w:szCs w:val="24"/>
        </w:rPr>
      </w:pPr>
    </w:p>
    <w:p w:rsidR="00235FDC" w:rsidRPr="00D037ED" w:rsidRDefault="00B928FF">
      <w:pPr>
        <w:spacing w:after="0" w:line="240" w:lineRule="auto"/>
        <w:ind w:left="2127" w:hanging="2127"/>
        <w:rPr>
          <w:rFonts w:ascii="Times New Roman" w:eastAsia="Times New Roman" w:hAnsi="Times New Roman" w:cs="Times New Roman"/>
          <w:sz w:val="24"/>
          <w:szCs w:val="24"/>
        </w:rPr>
      </w:pPr>
      <w:r w:rsidRPr="00D037ED">
        <w:rPr>
          <w:rFonts w:ascii="Times New Roman" w:eastAsia="Times New Roman" w:hAnsi="Times New Roman" w:cs="Times New Roman"/>
          <w:sz w:val="24"/>
          <w:szCs w:val="24"/>
        </w:rPr>
        <w:t>Teilnehmer:</w:t>
      </w:r>
      <w:r w:rsidRPr="00D037ED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</w:p>
    <w:p w:rsidR="00235FDC" w:rsidRPr="00D037ED" w:rsidRDefault="00235FDC">
      <w:pPr>
        <w:spacing w:after="0" w:line="240" w:lineRule="auto"/>
        <w:ind w:left="2127" w:hanging="2127"/>
        <w:rPr>
          <w:rFonts w:ascii="Times New Roman" w:eastAsia="Times New Roman" w:hAnsi="Times New Roman" w:cs="Times New Roman"/>
          <w:sz w:val="24"/>
          <w:szCs w:val="24"/>
        </w:rPr>
      </w:pPr>
    </w:p>
    <w:p w:rsidR="00235FDC" w:rsidRPr="00D037ED" w:rsidRDefault="009E1F05">
      <w:pPr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FSR: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111B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30EEB">
        <w:rPr>
          <w:rFonts w:ascii="Times New Roman" w:eastAsia="Times New Roman" w:hAnsi="Times New Roman" w:cs="Times New Roman"/>
          <w:sz w:val="24"/>
          <w:szCs w:val="24"/>
        </w:rPr>
        <w:t>Julian Geiß</w:t>
      </w:r>
      <w:r w:rsidR="00111BF3">
        <w:rPr>
          <w:rFonts w:ascii="Times New Roman" w:eastAsia="Times New Roman" w:hAnsi="Times New Roman" w:cs="Times New Roman"/>
          <w:sz w:val="24"/>
          <w:szCs w:val="24"/>
        </w:rPr>
        <w:t>, Catharina Gerets</w:t>
      </w:r>
      <w:r>
        <w:rPr>
          <w:rFonts w:ascii="Times New Roman" w:eastAsia="Times New Roman" w:hAnsi="Times New Roman" w:cs="Times New Roman"/>
          <w:sz w:val="24"/>
          <w:szCs w:val="24"/>
        </w:rPr>
        <w:t>, Désirée Joerg</w:t>
      </w:r>
      <w:r w:rsidR="00230EEB">
        <w:rPr>
          <w:rFonts w:ascii="Times New Roman" w:eastAsia="Times New Roman" w:hAnsi="Times New Roman" w:cs="Times New Roman"/>
          <w:sz w:val="24"/>
          <w:szCs w:val="24"/>
        </w:rPr>
        <w:t xml:space="preserve">, Tobias Tack, Michael Dittmann, Marco Viehöver </w:t>
      </w:r>
      <w:r w:rsidR="00B928FF" w:rsidRPr="00D037ED">
        <w:rPr>
          <w:rFonts w:ascii="Times New Roman" w:eastAsia="Times New Roman" w:hAnsi="Times New Roman" w:cs="Times New Roman"/>
          <w:sz w:val="24"/>
          <w:szCs w:val="24"/>
        </w:rPr>
        <w:t>(</w:t>
      </w:r>
      <w:r w:rsidR="00B928FF" w:rsidRPr="00D037ED">
        <w:rPr>
          <w:rFonts w:ascii="Times New Roman" w:eastAsia="Times New Roman" w:hAnsi="Times New Roman" w:cs="Times New Roman"/>
          <w:b/>
          <w:sz w:val="24"/>
          <w:szCs w:val="24"/>
        </w:rPr>
        <w:t>stimmfähig)</w:t>
      </w:r>
    </w:p>
    <w:p w:rsidR="00235FDC" w:rsidRPr="00D037ED" w:rsidRDefault="00235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" w:name="__DdeLink__140_570431409"/>
      <w:bookmarkEnd w:id="1"/>
    </w:p>
    <w:p w:rsidR="00235FDC" w:rsidRPr="00D037ED" w:rsidRDefault="00B928FF" w:rsidP="00E31F49">
      <w:pPr>
        <w:spacing w:after="0" w:line="240" w:lineRule="auto"/>
        <w:ind w:left="2552" w:hanging="2552"/>
        <w:rPr>
          <w:rFonts w:ascii="Times New Roman" w:eastAsia="Times New Roman" w:hAnsi="Times New Roman" w:cs="Times New Roman"/>
          <w:sz w:val="24"/>
          <w:szCs w:val="24"/>
        </w:rPr>
      </w:pPr>
      <w:r w:rsidRPr="00D037ED">
        <w:rPr>
          <w:rFonts w:ascii="Times New Roman" w:eastAsia="Times New Roman" w:hAnsi="Times New Roman" w:cs="Times New Roman"/>
          <w:sz w:val="24"/>
          <w:szCs w:val="24"/>
        </w:rPr>
        <w:t>Fehlende:</w:t>
      </w:r>
      <w:r w:rsidRPr="00D037ED">
        <w:rPr>
          <w:rFonts w:ascii="Times New Roman" w:eastAsia="Times New Roman" w:hAnsi="Times New Roman" w:cs="Times New Roman"/>
          <w:sz w:val="24"/>
          <w:szCs w:val="24"/>
        </w:rPr>
        <w:tab/>
      </w:r>
      <w:r w:rsidR="00230EEB">
        <w:rPr>
          <w:rFonts w:ascii="Times New Roman" w:eastAsia="Times New Roman" w:hAnsi="Times New Roman" w:cs="Times New Roman"/>
          <w:sz w:val="24"/>
          <w:szCs w:val="24"/>
        </w:rPr>
        <w:t xml:space="preserve">Jana Kuhlmann, Yvonne Gryzla, </w:t>
      </w:r>
    </w:p>
    <w:p w:rsidR="00235FDC" w:rsidRPr="00D037ED" w:rsidRDefault="00235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35FDC" w:rsidRPr="00D037ED" w:rsidRDefault="00B928FF">
      <w:pPr>
        <w:spacing w:after="0" w:line="240" w:lineRule="auto"/>
        <w:ind w:left="2127" w:hanging="2127"/>
        <w:rPr>
          <w:rFonts w:ascii="Times New Roman" w:eastAsia="Times New Roman" w:hAnsi="Times New Roman" w:cs="Times New Roman"/>
          <w:sz w:val="24"/>
          <w:szCs w:val="24"/>
        </w:rPr>
      </w:pPr>
      <w:r w:rsidRPr="00D037ED">
        <w:rPr>
          <w:rFonts w:ascii="Times New Roman" w:eastAsia="Times New Roman" w:hAnsi="Times New Roman" w:cs="Times New Roman"/>
          <w:sz w:val="24"/>
          <w:szCs w:val="24"/>
        </w:rPr>
        <w:t xml:space="preserve">Tagesordnung </w:t>
      </w:r>
    </w:p>
    <w:p w:rsidR="00235FDC" w:rsidRPr="00D037ED" w:rsidRDefault="00235FDC">
      <w:pPr>
        <w:spacing w:after="0" w:line="240" w:lineRule="auto"/>
        <w:ind w:left="1410" w:hanging="1410"/>
        <w:rPr>
          <w:rFonts w:ascii="Times New Roman" w:eastAsia="Times New Roman" w:hAnsi="Times New Roman" w:cs="Times New Roman"/>
          <w:sz w:val="24"/>
          <w:szCs w:val="24"/>
        </w:rPr>
      </w:pPr>
    </w:p>
    <w:p w:rsidR="00235FDC" w:rsidRPr="00D037ED" w:rsidRDefault="00B928FF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D037ED">
        <w:rPr>
          <w:rFonts w:ascii="Times New Roman" w:eastAsia="Times New Roman" w:hAnsi="Times New Roman" w:cs="Times New Roman"/>
          <w:sz w:val="24"/>
          <w:szCs w:val="24"/>
        </w:rPr>
        <w:t>1. E-mails</w:t>
      </w:r>
    </w:p>
    <w:p w:rsidR="00235FDC" w:rsidRPr="00D037ED" w:rsidRDefault="003E0385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B928FF" w:rsidRPr="00D037E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E1F05">
        <w:rPr>
          <w:rFonts w:ascii="Times New Roman" w:eastAsia="Times New Roman" w:hAnsi="Times New Roman" w:cs="Times New Roman"/>
          <w:sz w:val="24"/>
          <w:szCs w:val="24"/>
        </w:rPr>
        <w:t>Fachschafts T-Shirts</w:t>
      </w:r>
    </w:p>
    <w:p w:rsidR="00D037ED" w:rsidRPr="00D037ED" w:rsidRDefault="003E0385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="00D037ED" w:rsidRPr="00D037E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E1F05">
        <w:rPr>
          <w:rFonts w:ascii="Times New Roman" w:eastAsia="Times New Roman" w:hAnsi="Times New Roman" w:cs="Times New Roman"/>
          <w:sz w:val="24"/>
          <w:szCs w:val="24"/>
        </w:rPr>
        <w:t>MdM</w:t>
      </w:r>
    </w:p>
    <w:p w:rsidR="00D037ED" w:rsidRDefault="003E0385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111BF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E1F05">
        <w:rPr>
          <w:rFonts w:ascii="Times New Roman" w:eastAsia="Times New Roman" w:hAnsi="Times New Roman" w:cs="Times New Roman"/>
          <w:sz w:val="24"/>
          <w:szCs w:val="24"/>
        </w:rPr>
        <w:t>Fachschaftstagung</w:t>
      </w:r>
    </w:p>
    <w:p w:rsidR="00111BF3" w:rsidRPr="00D037ED" w:rsidRDefault="00111BF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="009E1F05">
        <w:rPr>
          <w:rFonts w:ascii="Times New Roman" w:eastAsia="Times New Roman" w:hAnsi="Times New Roman" w:cs="Times New Roman"/>
          <w:sz w:val="24"/>
          <w:szCs w:val="24"/>
        </w:rPr>
        <w:t>IFaTa</w:t>
      </w:r>
      <w:r w:rsidR="009E1F05">
        <w:rPr>
          <w:rFonts w:ascii="Times New Roman" w:eastAsia="Times New Roman" w:hAnsi="Times New Roman" w:cs="Times New Roman"/>
          <w:sz w:val="24"/>
          <w:szCs w:val="24"/>
        </w:rPr>
        <w:br/>
      </w:r>
      <w:r w:rsidR="009E1F05">
        <w:rPr>
          <w:rFonts w:ascii="Times New Roman" w:eastAsia="Times New Roman" w:hAnsi="Times New Roman" w:cs="Times New Roman"/>
          <w:sz w:val="24"/>
          <w:szCs w:val="24"/>
        </w:rPr>
        <w:tab/>
        <w:t>6. Sonstiges</w:t>
      </w:r>
    </w:p>
    <w:p w:rsidR="00235FDC" w:rsidRPr="00D037ED" w:rsidRDefault="00235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537" w:type="dxa"/>
        <w:tblInd w:w="-56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6264"/>
        <w:gridCol w:w="3273"/>
      </w:tblGrid>
      <w:tr w:rsidR="00235FDC" w:rsidRPr="00D037ED" w:rsidTr="00FD4AB0"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235FDC" w:rsidRPr="00D037ED" w:rsidRDefault="00B928F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7ED">
              <w:rPr>
                <w:rFonts w:ascii="Times New Roman" w:eastAsia="Times New Roman" w:hAnsi="Times New Roman" w:cs="Times New Roman"/>
                <w:sz w:val="24"/>
                <w:szCs w:val="24"/>
              </w:rPr>
              <w:t>Thema</w:t>
            </w:r>
          </w:p>
        </w:tc>
        <w:tc>
          <w:tcPr>
            <w:tcW w:w="3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235FDC" w:rsidRPr="00D037ED" w:rsidRDefault="00B928F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7ED">
              <w:rPr>
                <w:rFonts w:ascii="Times New Roman" w:eastAsia="Times New Roman" w:hAnsi="Times New Roman" w:cs="Times New Roman"/>
                <w:sz w:val="24"/>
                <w:szCs w:val="24"/>
              </w:rPr>
              <w:t>Beschluss</w:t>
            </w:r>
          </w:p>
        </w:tc>
      </w:tr>
      <w:tr w:rsidR="00235FDC" w:rsidRPr="00D037ED" w:rsidTr="00FD4AB0"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235FDC" w:rsidRPr="00D037ED" w:rsidRDefault="00B928F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37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 e-Mails</w:t>
            </w:r>
          </w:p>
        </w:tc>
        <w:tc>
          <w:tcPr>
            <w:tcW w:w="3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235FDC" w:rsidRPr="00D037ED" w:rsidRDefault="00235FD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5FDC" w:rsidRPr="00D037ED" w:rsidTr="00FD4AB0">
        <w:trPr>
          <w:trHeight w:val="776"/>
        </w:trPr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111BF3" w:rsidRDefault="00230EEB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- Info-Mail </w:t>
            </w:r>
            <w:r w:rsidR="00E62FEF">
              <w:rPr>
                <w:rFonts w:ascii="Times New Roman" w:hAnsi="Times New Roman" w:cs="Times New Roman"/>
                <w:sz w:val="24"/>
                <w:szCs w:val="24"/>
              </w:rPr>
              <w:t>bezüglich der Orientierungstage erhalten</w:t>
            </w:r>
          </w:p>
          <w:p w:rsidR="00E62FEF" w:rsidRDefault="00E62FEF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- Eingang weiterer IFaTa-Anmeldungen </w:t>
            </w:r>
          </w:p>
          <w:p w:rsidR="00E62FEF" w:rsidRPr="00D037ED" w:rsidRDefault="00E62FEF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- E-Mail von Frank Wiesenberg bezüglich seines             Vortragangebots erhalten</w:t>
            </w:r>
          </w:p>
        </w:tc>
        <w:tc>
          <w:tcPr>
            <w:tcW w:w="3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E31F49" w:rsidRDefault="00E31F49" w:rsidP="00E9665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3E0385" w:rsidRPr="00D037ED" w:rsidRDefault="003E0385" w:rsidP="00E9665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35FDC" w:rsidRPr="00D037ED" w:rsidTr="00FD4AB0">
        <w:trPr>
          <w:trHeight w:val="407"/>
        </w:trPr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235FDC" w:rsidRPr="00D037ED" w:rsidRDefault="00B928FF" w:rsidP="00E31F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37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="009E1F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Fachschafts T-Shirts</w:t>
            </w:r>
          </w:p>
        </w:tc>
        <w:tc>
          <w:tcPr>
            <w:tcW w:w="3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235FDC" w:rsidRPr="00D037ED" w:rsidRDefault="00235FD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5FDC" w:rsidRPr="00D037ED" w:rsidTr="00E31F49">
        <w:trPr>
          <w:trHeight w:val="1418"/>
        </w:trPr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FB01D7" w:rsidRDefault="00FB01D7" w:rsidP="00FB01D7">
            <w:pPr>
              <w:pStyle w:val="Listenabsatz"/>
              <w:numPr>
                <w:ilvl w:val="0"/>
                <w:numId w:val="1"/>
              </w:num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01A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FS-T-Shirt</w:t>
            </w:r>
            <w:r w:rsidR="00E62FEF">
              <w:rPr>
                <w:rFonts w:ascii="Times New Roman" w:hAnsi="Times New Roman" w:cs="Times New Roman"/>
                <w:sz w:val="24"/>
                <w:szCs w:val="24"/>
              </w:rPr>
              <w:t>-Links von J. Geiß, D. Joerg, M. Viehöver und M.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Dittmann weitergeleitet</w:t>
            </w:r>
            <w:r w:rsidR="00E62FEF">
              <w:rPr>
                <w:rFonts w:ascii="Times New Roman" w:hAnsi="Times New Roman" w:cs="Times New Roman"/>
                <w:sz w:val="24"/>
                <w:szCs w:val="24"/>
              </w:rPr>
              <w:t xml:space="preserve"> an C. Gerets und J. Kuhlmann</w:t>
            </w:r>
          </w:p>
          <w:p w:rsidR="00FB01D7" w:rsidRDefault="00FB01D7" w:rsidP="00FB01D7">
            <w:pPr>
              <w:pStyle w:val="Listenabsatz"/>
              <w:numPr>
                <w:ilvl w:val="0"/>
                <w:numId w:val="1"/>
              </w:num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1D7">
              <w:rPr>
                <w:rFonts w:ascii="Times New Roman" w:hAnsi="Times New Roman" w:cs="Times New Roman"/>
                <w:sz w:val="24"/>
                <w:szCs w:val="24"/>
              </w:rPr>
              <w:t>FS-T-Shirt-Design festgelegt</w:t>
            </w:r>
            <w:r w:rsidR="00E62F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62FEF" w:rsidRDefault="00E62FEF" w:rsidP="00E62FEF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FEF" w:rsidRDefault="00E62FEF" w:rsidP="00E62FEF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FEF" w:rsidRPr="00E62FEF" w:rsidRDefault="00E62FEF" w:rsidP="00E62FEF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1BF3" w:rsidRPr="00111BF3" w:rsidRDefault="00111BF3" w:rsidP="00111BF3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FB01D7" w:rsidRDefault="00FB01D7" w:rsidP="00FB01D7">
            <w:pPr>
              <w:pStyle w:val="KeinLeerraum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TRISIGN, Druck&amp;Werbestudio</w:t>
            </w:r>
          </w:p>
          <w:p w:rsidR="00FB01D7" w:rsidRDefault="00FB01D7" w:rsidP="00FB01D7">
            <w:pPr>
              <w:pStyle w:val="KeinLeerraum"/>
              <w:ind w:left="7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Bahnhofsplatz 8</w:t>
            </w:r>
          </w:p>
          <w:p w:rsidR="009406B9" w:rsidRDefault="00FB01D7" w:rsidP="00FB01D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54292 Trier</w:t>
            </w:r>
          </w:p>
          <w:p w:rsidR="00D369E0" w:rsidRDefault="00D369E0" w:rsidP="003E038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D369E0" w:rsidRDefault="00D369E0" w:rsidP="003E038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D369E0" w:rsidRDefault="00D369E0" w:rsidP="003E038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D369E0" w:rsidRPr="00D037ED" w:rsidRDefault="00D369E0" w:rsidP="003E038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35FDC" w:rsidRPr="00D037ED" w:rsidTr="00FD4AB0">
        <w:trPr>
          <w:trHeight w:val="189"/>
        </w:trPr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235FDC" w:rsidRPr="00D037ED" w:rsidRDefault="00FD4AB0" w:rsidP="00231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7E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  <w:r w:rsidR="0023129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D037E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B928FF" w:rsidRPr="00D037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B01D7">
              <w:rPr>
                <w:rFonts w:ascii="Times New Roman" w:hAnsi="Times New Roman" w:cs="Times New Roman"/>
                <w:b/>
                <w:sz w:val="24"/>
                <w:szCs w:val="24"/>
              </w:rPr>
              <w:t>MdM</w:t>
            </w:r>
          </w:p>
        </w:tc>
        <w:tc>
          <w:tcPr>
            <w:tcW w:w="3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235FDC" w:rsidRPr="00D037ED" w:rsidRDefault="00235FD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35FDC" w:rsidRPr="00D037ED" w:rsidTr="00FD4AB0">
        <w:trPr>
          <w:trHeight w:val="709"/>
        </w:trPr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FB01D7" w:rsidRDefault="00FB01D7" w:rsidP="00FB01D7">
            <w:pPr>
              <w:pStyle w:val="KeinLeerraum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13.-14.09.16</w:t>
            </w:r>
            <w:r w:rsidR="000E270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11:30 - 16:00</w:t>
            </w:r>
          </w:p>
          <w:p w:rsidR="00FB01D7" w:rsidRDefault="000E270D" w:rsidP="00FB01D7">
            <w:pPr>
              <w:pStyle w:val="KeinLeerraum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 Uhr </w:t>
            </w:r>
            <w:r w:rsidRPr="00DC01A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Aufbau des Standes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von der</w:t>
            </w:r>
            <w:r w:rsidR="00FB01D7">
              <w:rPr>
                <w:rFonts w:ascii="Times New Roman" w:hAnsi="Times New Roman" w:cs="Times New Roman"/>
                <w:sz w:val="24"/>
                <w:szCs w:val="24"/>
              </w:rPr>
              <w:t xml:space="preserve"> 1. Schicht</w:t>
            </w:r>
          </w:p>
          <w:p w:rsidR="00F07FDB" w:rsidRDefault="00FB01D7" w:rsidP="00FB01D7">
            <w:pPr>
              <w:pStyle w:val="KeinLeerraum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C01A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Schichtenverteilung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13.09. :  1. Schicht 11:30-14:00 Uhr: J.</w:t>
            </w:r>
            <w:r w:rsidR="00542F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Geiß, C. Gerets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2. Schicht 14:00-16:00 Uhr:</w:t>
            </w:r>
            <w:r w:rsidR="00542F0E">
              <w:rPr>
                <w:rFonts w:ascii="Times New Roman" w:hAnsi="Times New Roman" w:cs="Times New Roman"/>
                <w:sz w:val="24"/>
                <w:szCs w:val="24"/>
              </w:rPr>
              <w:t xml:space="preserve"> M.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Viehöver  </w:t>
            </w:r>
            <w:r w:rsidR="005A39B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D.</w:t>
            </w:r>
            <w:r w:rsidR="000E27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Joerg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14.09.:   1. Schicht 11:30-14:00 Uhr: J. Geiß, </w:t>
            </w:r>
            <w:r w:rsidR="000E270D">
              <w:rPr>
                <w:rFonts w:ascii="Times New Roman" w:hAnsi="Times New Roman" w:cs="Times New Roman"/>
                <w:sz w:val="24"/>
                <w:szCs w:val="24"/>
              </w:rPr>
              <w:t>M. Viehöver</w:t>
            </w:r>
            <w:r w:rsidR="000E270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2. Schicht 14:00-16:00 Uhr: C. Gerets, </w:t>
            </w:r>
          </w:p>
          <w:p w:rsidR="000E270D" w:rsidRDefault="000E270D" w:rsidP="00FB01D7">
            <w:pPr>
              <w:pStyle w:val="KeinLeerraum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C01A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E-Mail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schreiben an Frau  Tina Altmayer bezüglich </w:t>
            </w:r>
            <w:r w:rsidRPr="00DC01A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Werbematerial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E270D" w:rsidRPr="00DC01AF" w:rsidRDefault="000E270D" w:rsidP="00FB01D7">
            <w:pPr>
              <w:pStyle w:val="KeinLeerraum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Beschaffung </w:t>
            </w:r>
            <w:r w:rsidRPr="00DC01A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Studienverlaufspläne</w:t>
            </w:r>
          </w:p>
          <w:p w:rsidR="00280737" w:rsidRPr="00D037ED" w:rsidRDefault="00C3333F" w:rsidP="00F07FDB">
            <w:pPr>
              <w:pStyle w:val="KeinLeerraum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C3333F" w:rsidRDefault="00C3333F" w:rsidP="00C3333F">
            <w:pPr>
              <w:pStyle w:val="KeinLeerraum"/>
              <w:ind w:left="7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E270D" w:rsidRDefault="000E270D" w:rsidP="00C3333F">
            <w:pPr>
              <w:pStyle w:val="KeinLeerraum"/>
              <w:ind w:left="7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E270D" w:rsidRDefault="000E270D" w:rsidP="00C3333F">
            <w:pPr>
              <w:pStyle w:val="KeinLeerraum"/>
              <w:ind w:left="7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E270D" w:rsidRDefault="000E270D" w:rsidP="00C3333F">
            <w:pPr>
              <w:pStyle w:val="KeinLeerraum"/>
              <w:ind w:left="7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E270D" w:rsidRDefault="000E270D" w:rsidP="00C3333F">
            <w:pPr>
              <w:pStyle w:val="KeinLeerraum"/>
              <w:ind w:left="7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E270D" w:rsidRDefault="000E270D" w:rsidP="00C3333F">
            <w:pPr>
              <w:pStyle w:val="KeinLeerraum"/>
              <w:ind w:left="7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E270D" w:rsidRDefault="000E270D" w:rsidP="00C3333F">
            <w:pPr>
              <w:pStyle w:val="KeinLeerraum"/>
              <w:ind w:left="7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E270D" w:rsidRDefault="000E270D" w:rsidP="00C3333F">
            <w:pPr>
              <w:pStyle w:val="KeinLeerraum"/>
              <w:ind w:left="7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E270D" w:rsidRDefault="000E270D" w:rsidP="00C3333F">
            <w:pPr>
              <w:pStyle w:val="KeinLeerraum"/>
              <w:ind w:left="7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E270D" w:rsidRDefault="000E270D" w:rsidP="00C3333F">
            <w:pPr>
              <w:pStyle w:val="KeinLeerraum"/>
              <w:ind w:left="7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Désirée Joerg</w:t>
            </w:r>
          </w:p>
          <w:p w:rsidR="000E270D" w:rsidRDefault="000E270D" w:rsidP="00C3333F">
            <w:pPr>
              <w:pStyle w:val="KeinLeerraum"/>
              <w:ind w:left="7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E270D" w:rsidRPr="00343C57" w:rsidRDefault="000E270D" w:rsidP="00C3333F">
            <w:pPr>
              <w:pStyle w:val="KeinLeerraum"/>
              <w:ind w:left="7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Catharina Gerets</w:t>
            </w:r>
          </w:p>
        </w:tc>
      </w:tr>
      <w:tr w:rsidR="00231292" w:rsidRPr="00D037ED" w:rsidTr="00231292">
        <w:trPr>
          <w:trHeight w:val="284"/>
        </w:trPr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231292" w:rsidRPr="00231292" w:rsidRDefault="006F1A05" w:rsidP="00231292">
            <w:pPr>
              <w:pStyle w:val="KeinLeerrau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 Fachschaftstagung</w:t>
            </w:r>
          </w:p>
        </w:tc>
        <w:tc>
          <w:tcPr>
            <w:tcW w:w="3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231292" w:rsidRPr="00231292" w:rsidRDefault="00231292" w:rsidP="00231292">
            <w:pPr>
              <w:pStyle w:val="KeinLeerraum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31292" w:rsidRPr="00D037ED" w:rsidTr="00231292">
        <w:trPr>
          <w:trHeight w:val="709"/>
        </w:trPr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FB45F8" w:rsidRDefault="00E62FEF" w:rsidP="00231292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6F1A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B45F8">
              <w:rPr>
                <w:rFonts w:ascii="Times New Roman" w:hAnsi="Times New Roman" w:cs="Times New Roman"/>
                <w:sz w:val="24"/>
                <w:szCs w:val="24"/>
              </w:rPr>
              <w:t xml:space="preserve"> 21.10.16; 10:00-XX:00 Uhr</w:t>
            </w:r>
          </w:p>
          <w:p w:rsidR="00231292" w:rsidRDefault="006F1A05" w:rsidP="00231292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2FEF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0E270D">
              <w:rPr>
                <w:rFonts w:ascii="Times New Roman" w:hAnsi="Times New Roman" w:cs="Times New Roman"/>
                <w:sz w:val="24"/>
                <w:szCs w:val="24"/>
              </w:rPr>
              <w:t xml:space="preserve">sichere Zusagen: </w:t>
            </w:r>
          </w:p>
          <w:p w:rsidR="000E270D" w:rsidRDefault="00E62FEF" w:rsidP="00231292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0E270D">
              <w:rPr>
                <w:rFonts w:ascii="Times New Roman" w:hAnsi="Times New Roman" w:cs="Times New Roman"/>
                <w:sz w:val="24"/>
                <w:szCs w:val="24"/>
              </w:rPr>
              <w:t xml:space="preserve">- unsichere Zusagen: Frank Wiesenberg, Sascha Schmitz,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0E270D">
              <w:rPr>
                <w:rFonts w:ascii="Times New Roman" w:hAnsi="Times New Roman" w:cs="Times New Roman"/>
                <w:sz w:val="24"/>
                <w:szCs w:val="24"/>
              </w:rPr>
              <w:t>Ben Berressem</w:t>
            </w:r>
            <w:r w:rsidR="000E270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0E270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B45F8" w:rsidRPr="00DC01A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Raumreservierung</w:t>
            </w:r>
            <w:r w:rsidR="00FB45F8">
              <w:rPr>
                <w:rFonts w:ascii="Times New Roman" w:hAnsi="Times New Roman" w:cs="Times New Roman"/>
                <w:sz w:val="24"/>
                <w:szCs w:val="24"/>
              </w:rPr>
              <w:t xml:space="preserve"> ist vorgenommen</w:t>
            </w:r>
          </w:p>
          <w:p w:rsidR="00FB45F8" w:rsidRDefault="00E62FEF" w:rsidP="00231292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FB45F8">
              <w:rPr>
                <w:rFonts w:ascii="Times New Roman" w:hAnsi="Times New Roman" w:cs="Times New Roman"/>
                <w:sz w:val="24"/>
                <w:szCs w:val="24"/>
              </w:rPr>
              <w:t xml:space="preserve">- Gewährleistung von </w:t>
            </w:r>
            <w:r w:rsidR="00FB45F8" w:rsidRPr="00DC01A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Verpflegung</w:t>
            </w:r>
            <w:r w:rsidR="00FB45F8">
              <w:rPr>
                <w:rFonts w:ascii="Times New Roman" w:hAnsi="Times New Roman" w:cs="Times New Roman"/>
                <w:sz w:val="24"/>
                <w:szCs w:val="24"/>
              </w:rPr>
              <w:t xml:space="preserve"> (Brezeln; 40 St.)</w:t>
            </w:r>
          </w:p>
          <w:p w:rsidR="00FB45F8" w:rsidRDefault="00E62FEF" w:rsidP="00231292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FB45F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B45F8" w:rsidRPr="00DC01A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Einladungs-E-Mail</w:t>
            </w:r>
            <w:r w:rsidR="00FB45F8">
              <w:rPr>
                <w:rFonts w:ascii="Times New Roman" w:hAnsi="Times New Roman" w:cs="Times New Roman"/>
                <w:sz w:val="24"/>
                <w:szCs w:val="24"/>
              </w:rPr>
              <w:t xml:space="preserve"> für die Studenten und Dozenten</w:t>
            </w:r>
          </w:p>
          <w:p w:rsidR="00FB45F8" w:rsidRPr="00D037ED" w:rsidRDefault="00FB45F8" w:rsidP="00231292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231292" w:rsidRPr="00231292" w:rsidRDefault="00231292" w:rsidP="00231292">
            <w:pPr>
              <w:pStyle w:val="KeinLeerraum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31292" w:rsidRDefault="00231292" w:rsidP="00FB45F8">
            <w:pPr>
              <w:pStyle w:val="KeinLeerraum"/>
              <w:ind w:left="7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B45F8" w:rsidRDefault="00FB45F8" w:rsidP="00FB45F8">
            <w:pPr>
              <w:pStyle w:val="KeinLeerraum"/>
              <w:ind w:left="7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B45F8" w:rsidRDefault="00FB45F8" w:rsidP="00FB45F8">
            <w:pPr>
              <w:pStyle w:val="KeinLeerraum"/>
              <w:ind w:left="7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B45F8" w:rsidRDefault="00FB45F8" w:rsidP="00FB45F8">
            <w:pPr>
              <w:pStyle w:val="KeinLeerraum"/>
              <w:ind w:left="7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B45F8" w:rsidRDefault="00FB45F8" w:rsidP="00FB45F8">
            <w:pPr>
              <w:pStyle w:val="KeinLeerraum"/>
              <w:ind w:left="7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Julian Geiß</w:t>
            </w:r>
          </w:p>
          <w:p w:rsidR="00FB45F8" w:rsidRPr="00231292" w:rsidRDefault="00FB45F8" w:rsidP="00FB45F8">
            <w:pPr>
              <w:pStyle w:val="KeinLeerraum"/>
              <w:ind w:left="7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Catharina Gerets</w:t>
            </w:r>
          </w:p>
        </w:tc>
      </w:tr>
      <w:tr w:rsidR="006F1A05" w:rsidRPr="00D037ED" w:rsidTr="00231292">
        <w:trPr>
          <w:trHeight w:val="709"/>
        </w:trPr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6F1A05" w:rsidRPr="006F1A05" w:rsidRDefault="006F1A05" w:rsidP="00231292">
            <w:pPr>
              <w:pStyle w:val="KeinLeerrau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A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  <w:r w:rsidR="00FB45F8">
              <w:rPr>
                <w:rFonts w:ascii="Times New Roman" w:hAnsi="Times New Roman" w:cs="Times New Roman"/>
                <w:b/>
                <w:sz w:val="24"/>
                <w:szCs w:val="24"/>
              </w:rPr>
              <w:t>IFaTa</w:t>
            </w:r>
          </w:p>
        </w:tc>
        <w:tc>
          <w:tcPr>
            <w:tcW w:w="3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6F1A05" w:rsidRPr="00231292" w:rsidRDefault="006F1A05" w:rsidP="00231292">
            <w:pPr>
              <w:pStyle w:val="KeinLeerraum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F1A05" w:rsidRPr="00DC01AF" w:rsidTr="00231292">
        <w:trPr>
          <w:trHeight w:val="709"/>
        </w:trPr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6F1A05" w:rsidRDefault="00FB45F8" w:rsidP="000E270D">
            <w:pPr>
              <w:pStyle w:val="KeinLeerraum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4376E4" w:rsidRPr="00DC01A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Tagungsprogramm</w:t>
            </w:r>
            <w:r w:rsidR="004376E4">
              <w:rPr>
                <w:rFonts w:ascii="Times New Roman" w:hAnsi="Times New Roman" w:cs="Times New Roman"/>
                <w:sz w:val="24"/>
                <w:szCs w:val="24"/>
              </w:rPr>
              <w:t xml:space="preserve"> festgelegt </w:t>
            </w:r>
          </w:p>
          <w:p w:rsidR="004376E4" w:rsidRDefault="004376E4" w:rsidP="000E270D">
            <w:pPr>
              <w:pStyle w:val="KeinLeerraum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Organisation der </w:t>
            </w:r>
            <w:r w:rsidRPr="00DC01A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Frühstücksverpflegung</w:t>
            </w:r>
            <w:r w:rsidR="00025059" w:rsidRPr="00DC01A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und Mittagessen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25059" w:rsidRDefault="004376E4" w:rsidP="000E270D">
            <w:pPr>
              <w:pStyle w:val="KeinLeerraum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C01A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Einkaufsliste</w:t>
            </w:r>
            <w:r w:rsidR="00542F0E">
              <w:rPr>
                <w:rFonts w:ascii="Times New Roman" w:hAnsi="Times New Roman" w:cs="Times New Roman"/>
                <w:sz w:val="24"/>
                <w:szCs w:val="24"/>
              </w:rPr>
              <w:t xml:space="preserve"> für Donnerstag 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.10.16:</w:t>
            </w:r>
          </w:p>
          <w:p w:rsidR="004376E4" w:rsidRDefault="00025059" w:rsidP="000E270D">
            <w:pPr>
              <w:pStyle w:val="KeinLeerraum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02505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Frühstück:</w:t>
            </w:r>
            <w:r w:rsidR="004376E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60x </w:t>
            </w:r>
            <w:r w:rsidR="005A39B3">
              <w:rPr>
                <w:rFonts w:ascii="Times New Roman" w:hAnsi="Times New Roman" w:cs="Times New Roman"/>
                <w:sz w:val="24"/>
                <w:szCs w:val="24"/>
              </w:rPr>
              <w:t>Brötchen</w:t>
            </w:r>
          </w:p>
          <w:p w:rsidR="00025059" w:rsidRDefault="00025059" w:rsidP="000E270D">
            <w:pPr>
              <w:pStyle w:val="KeinLeerraum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- 3x Vollkornbrot</w:t>
            </w:r>
          </w:p>
          <w:p w:rsidR="00025059" w:rsidRDefault="00025059" w:rsidP="000E270D">
            <w:pPr>
              <w:pStyle w:val="KeinLeerraum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- Aufschnitt: Wurst, Käse</w:t>
            </w:r>
          </w:p>
          <w:p w:rsidR="00025059" w:rsidRDefault="00E62FEF" w:rsidP="000E270D">
            <w:pPr>
              <w:pStyle w:val="KeinLeerraum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- Butter, Marga</w:t>
            </w:r>
            <w:r w:rsidR="00025059">
              <w:rPr>
                <w:rFonts w:ascii="Times New Roman" w:hAnsi="Times New Roman" w:cs="Times New Roman"/>
                <w:sz w:val="24"/>
                <w:szCs w:val="24"/>
              </w:rPr>
              <w:t>rine</w:t>
            </w:r>
          </w:p>
          <w:p w:rsidR="00025059" w:rsidRDefault="00025059" w:rsidP="000E270D">
            <w:pPr>
              <w:pStyle w:val="KeinLeerraum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- Milch</w:t>
            </w:r>
          </w:p>
          <w:p w:rsidR="00025059" w:rsidRDefault="00025059" w:rsidP="000E270D">
            <w:pPr>
              <w:pStyle w:val="KeinLeerraum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- O-Saft</w:t>
            </w:r>
          </w:p>
          <w:p w:rsidR="00025059" w:rsidRDefault="00025059" w:rsidP="000E270D">
            <w:pPr>
              <w:pStyle w:val="KeinLeerraum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- Kaffee</w:t>
            </w:r>
            <w:r w:rsidR="005A39B3">
              <w:rPr>
                <w:rFonts w:ascii="Times New Roman" w:hAnsi="Times New Roman" w:cs="Times New Roman"/>
                <w:sz w:val="24"/>
                <w:szCs w:val="24"/>
              </w:rPr>
              <w:t>, Tee</w:t>
            </w:r>
          </w:p>
          <w:p w:rsidR="00025059" w:rsidRDefault="00025059" w:rsidP="000E270D">
            <w:pPr>
              <w:pStyle w:val="KeinLeerraum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- Marmelade, Nutella</w:t>
            </w:r>
          </w:p>
          <w:p w:rsidR="00025059" w:rsidRDefault="00025059" w:rsidP="000E270D">
            <w:pPr>
              <w:pStyle w:val="KeinLeerraum"/>
              <w:ind w:left="72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02505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Mittagessen: </w:t>
            </w:r>
          </w:p>
          <w:p w:rsidR="00025059" w:rsidRDefault="00025059" w:rsidP="000E270D">
            <w:pPr>
              <w:pStyle w:val="KeinLeerraum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430926">
              <w:rPr>
                <w:rFonts w:ascii="Times New Roman" w:hAnsi="Times New Roman" w:cs="Times New Roman"/>
                <w:sz w:val="24"/>
                <w:szCs w:val="24"/>
              </w:rPr>
              <w:t xml:space="preserve">  - Erbsensuppe (mit Waffeln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43092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30926" w:rsidRDefault="00430926" w:rsidP="000E270D">
            <w:pPr>
              <w:pStyle w:val="KeinLeerraum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- Gemüsebrühe</w:t>
            </w:r>
          </w:p>
          <w:p w:rsidR="00430926" w:rsidRDefault="00430926" w:rsidP="000E270D">
            <w:pPr>
              <w:pStyle w:val="KeinLeerraum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- Salz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- Erbsen (6x 1kg Tiefkühlpackungen)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- Creme Fraiche</w:t>
            </w:r>
          </w:p>
          <w:p w:rsidR="00430926" w:rsidRDefault="00430926" w:rsidP="000E270D">
            <w:pPr>
              <w:pStyle w:val="KeinLeerraum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- Pfeffer (schwarz und Cayenne)</w:t>
            </w:r>
          </w:p>
          <w:p w:rsidR="00430926" w:rsidRDefault="00430926" w:rsidP="000E270D">
            <w:pPr>
              <w:pStyle w:val="KeinLeerraum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- </w:t>
            </w:r>
            <w:r w:rsidR="00504DE3">
              <w:rPr>
                <w:rFonts w:ascii="Times New Roman" w:hAnsi="Times New Roman" w:cs="Times New Roman"/>
                <w:sz w:val="24"/>
                <w:szCs w:val="24"/>
              </w:rPr>
              <w:t>Butter 500g</w:t>
            </w:r>
            <w:r w:rsidR="00504DE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- Mehl 1kg</w:t>
            </w:r>
          </w:p>
          <w:p w:rsidR="00504DE3" w:rsidRDefault="00504DE3" w:rsidP="000E270D">
            <w:pPr>
              <w:pStyle w:val="KeinLeerraum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- Backpulver</w:t>
            </w:r>
          </w:p>
          <w:p w:rsidR="00504DE3" w:rsidRDefault="00504DE3" w:rsidP="000E270D">
            <w:pPr>
              <w:pStyle w:val="KeinLeerraum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- Zwiebeln 10Stk.</w:t>
            </w:r>
          </w:p>
          <w:p w:rsidR="00504DE3" w:rsidRDefault="00504DE3" w:rsidP="000E270D">
            <w:pPr>
              <w:pStyle w:val="KeinLeerraum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- Schnittlauch</w:t>
            </w:r>
          </w:p>
          <w:p w:rsidR="00504DE3" w:rsidRDefault="00504DE3" w:rsidP="000E270D">
            <w:pPr>
              <w:pStyle w:val="KeinLeerraum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- Petersilie</w:t>
            </w:r>
          </w:p>
          <w:p w:rsidR="00504DE3" w:rsidRDefault="00504DE3" w:rsidP="000E270D">
            <w:pPr>
              <w:pStyle w:val="KeinLeerraum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- Eier 15Stk.</w:t>
            </w:r>
          </w:p>
          <w:p w:rsidR="00284CD9" w:rsidRDefault="00025059" w:rsidP="000E270D">
            <w:pPr>
              <w:pStyle w:val="KeinLeerraum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- Linsensuppe (mit Würstchen)</w:t>
            </w:r>
          </w:p>
          <w:p w:rsidR="00284CD9" w:rsidRDefault="00284CD9" w:rsidP="000E270D">
            <w:pPr>
              <w:pStyle w:val="KeinLeerraum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284CD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Getränke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10</w:t>
            </w:r>
            <w:r w:rsidR="005A39B3">
              <w:rPr>
                <w:rFonts w:ascii="Times New Roman" w:hAnsi="Times New Roman" w:cs="Times New Roman"/>
                <w:sz w:val="24"/>
                <w:szCs w:val="24"/>
              </w:rPr>
              <w:t>x 6-Pack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Sprudel, 3x K. Softdrinks, 10x K.  Bier, </w:t>
            </w:r>
            <w:r w:rsidR="005A39B3">
              <w:rPr>
                <w:rFonts w:ascii="Times New Roman" w:hAnsi="Times New Roman" w:cs="Times New Roman"/>
                <w:sz w:val="24"/>
                <w:szCs w:val="24"/>
              </w:rPr>
              <w:t>8x Fl. Wein</w:t>
            </w:r>
          </w:p>
          <w:p w:rsidR="00025059" w:rsidRDefault="00025059" w:rsidP="000E270D">
            <w:pPr>
              <w:pStyle w:val="KeinLeerraum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</w:t>
            </w:r>
            <w:r w:rsidR="00542F0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542F0E">
              <w:rPr>
                <w:rFonts w:ascii="Franklin Gothic Book" w:hAnsi="Franklin Gothic Book" w:cs="Times New Roman"/>
                <w:sz w:val="24"/>
                <w:szCs w:val="24"/>
              </w:rPr>
              <w:t>→</w:t>
            </w:r>
            <w:r w:rsidR="00284CD9">
              <w:rPr>
                <w:rFonts w:ascii="Times New Roman" w:hAnsi="Times New Roman" w:cs="Times New Roman"/>
                <w:sz w:val="24"/>
                <w:szCs w:val="24"/>
              </w:rPr>
              <w:t xml:space="preserve"> Großhandel</w:t>
            </w:r>
            <w:r w:rsidR="00EB39CB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284CD9">
              <w:rPr>
                <w:rFonts w:ascii="Times New Roman" w:hAnsi="Times New Roman" w:cs="Times New Roman"/>
                <w:sz w:val="24"/>
                <w:szCs w:val="24"/>
              </w:rPr>
              <w:t xml:space="preserve">karte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42F0E" w:rsidRDefault="00542F0E" w:rsidP="000E270D">
            <w:pPr>
              <w:pStyle w:val="KeinLeerraum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Samstag </w:t>
            </w:r>
            <w:r w:rsidRPr="00284CD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Nachtwache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der Turnhalle</w:t>
            </w:r>
          </w:p>
          <w:p w:rsidR="00542F0E" w:rsidRDefault="00DC01AF" w:rsidP="000E270D">
            <w:pPr>
              <w:pStyle w:val="KeinLeerraum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beim Asterix nachfragen</w:t>
            </w:r>
            <w:r w:rsidR="00542F0E">
              <w:rPr>
                <w:rFonts w:ascii="Times New Roman" w:hAnsi="Times New Roman" w:cs="Times New Roman"/>
                <w:sz w:val="24"/>
                <w:szCs w:val="24"/>
              </w:rPr>
              <w:t xml:space="preserve"> für </w:t>
            </w:r>
            <w:r w:rsidR="00542F0E" w:rsidRPr="00284CD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Abendprogramm</w:t>
            </w:r>
            <w:r w:rsidRPr="00284CD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15.10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542F0E">
              <w:rPr>
                <w:rFonts w:ascii="Times New Roman" w:hAnsi="Times New Roman" w:cs="Times New Roman"/>
                <w:sz w:val="24"/>
                <w:szCs w:val="24"/>
              </w:rPr>
              <w:t xml:space="preserve"> Kneipenabend; 20+ Leute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; 20:00 Uhr </w:t>
            </w:r>
          </w:p>
          <w:p w:rsidR="00DC01AF" w:rsidRDefault="00DC01AF" w:rsidP="000E270D">
            <w:pPr>
              <w:pStyle w:val="KeinLeerraum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alternative Abendplanung 15.10. überlegen</w:t>
            </w:r>
          </w:p>
          <w:p w:rsidR="00DC01AF" w:rsidRDefault="00DC01AF" w:rsidP="000E270D">
            <w:pPr>
              <w:pStyle w:val="KeinLeerraum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84CD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Museumsführung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RLM: Reuter? 15.10. , 15:00 Uhr</w:t>
            </w:r>
          </w:p>
          <w:p w:rsidR="00DC01AF" w:rsidRDefault="00284CD9" w:rsidP="000E270D">
            <w:pPr>
              <w:pStyle w:val="KeinLeerraum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A39B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Freundeskreis Sponsoring</w:t>
            </w:r>
            <w:r w:rsidR="00EB39CB">
              <w:rPr>
                <w:rFonts w:ascii="Times New Roman" w:hAnsi="Times New Roman" w:cs="Times New Roman"/>
                <w:sz w:val="24"/>
                <w:szCs w:val="24"/>
              </w:rPr>
              <w:t>: Bier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 Kästen</w:t>
            </w:r>
            <w:r w:rsidR="00EB39CB">
              <w:rPr>
                <w:rFonts w:ascii="Times New Roman" w:hAnsi="Times New Roman" w:cs="Times New Roman"/>
                <w:sz w:val="24"/>
                <w:szCs w:val="24"/>
              </w:rPr>
              <w:t xml:space="preserve">, Kabberzeug, </w:t>
            </w:r>
            <w:r w:rsidR="005A39B3">
              <w:rPr>
                <w:rFonts w:ascii="Franklin Gothic Book" w:hAnsi="Franklin Gothic Book" w:cs="Times New Roman"/>
                <w:sz w:val="24"/>
                <w:szCs w:val="24"/>
              </w:rPr>
              <w:t>→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39B3">
              <w:rPr>
                <w:rFonts w:ascii="Times New Roman" w:hAnsi="Times New Roman" w:cs="Times New Roman"/>
                <w:sz w:val="24"/>
                <w:szCs w:val="24"/>
              </w:rPr>
              <w:t>Antrag</w:t>
            </w:r>
          </w:p>
          <w:p w:rsidR="00EB39CB" w:rsidRPr="00025059" w:rsidRDefault="00EB39CB" w:rsidP="000E270D">
            <w:pPr>
              <w:pStyle w:val="KeinLeerraum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Kontaktierung </w:t>
            </w:r>
            <w:r w:rsidRPr="00EB39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Freundeskreis Archäologie</w:t>
            </w:r>
          </w:p>
        </w:tc>
        <w:tc>
          <w:tcPr>
            <w:tcW w:w="3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6F1A05" w:rsidRPr="0046272A" w:rsidRDefault="004376E4" w:rsidP="00231292">
            <w:pPr>
              <w:pStyle w:val="KeinLeerraum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272A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Überprüfung: </w:t>
            </w:r>
            <w:r w:rsidR="00542F0E" w:rsidRPr="0046272A">
              <w:rPr>
                <w:rFonts w:ascii="Times New Roman" w:hAnsi="Times New Roman" w:cs="Times New Roman"/>
                <w:i/>
                <w:sz w:val="24"/>
                <w:szCs w:val="24"/>
              </w:rPr>
              <w:t>Marco Viehöver</w:t>
            </w:r>
            <w:r w:rsidRPr="0046272A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Tobias Tack</w:t>
            </w:r>
            <w:r w:rsidR="00025059" w:rsidRPr="0046272A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542F0E" w:rsidRPr="0046272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Marco Viehöver</w:t>
            </w:r>
          </w:p>
          <w:p w:rsidR="00542F0E" w:rsidRPr="0046272A" w:rsidRDefault="00542F0E" w:rsidP="00231292">
            <w:pPr>
              <w:pStyle w:val="KeinLeerraum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42F0E" w:rsidRPr="0046272A" w:rsidRDefault="00542F0E" w:rsidP="00231292">
            <w:pPr>
              <w:pStyle w:val="KeinLeerraum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42F0E" w:rsidRPr="0046272A" w:rsidRDefault="00542F0E" w:rsidP="00231292">
            <w:pPr>
              <w:pStyle w:val="KeinLeerraum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42F0E" w:rsidRPr="0046272A" w:rsidRDefault="00504DE3" w:rsidP="00231292">
            <w:pPr>
              <w:pStyle w:val="KeinLeerraum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272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</w:t>
            </w:r>
          </w:p>
          <w:p w:rsidR="00542F0E" w:rsidRPr="0046272A" w:rsidRDefault="00542F0E" w:rsidP="00231292">
            <w:pPr>
              <w:pStyle w:val="KeinLeerraum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42F0E" w:rsidRPr="0046272A" w:rsidRDefault="00542F0E" w:rsidP="00231292">
            <w:pPr>
              <w:pStyle w:val="KeinLeerraum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42F0E" w:rsidRPr="0046272A" w:rsidRDefault="00542F0E" w:rsidP="00231292">
            <w:pPr>
              <w:pStyle w:val="KeinLeerraum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42F0E" w:rsidRPr="0046272A" w:rsidRDefault="00542F0E" w:rsidP="00231292">
            <w:pPr>
              <w:pStyle w:val="KeinLeerraum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42F0E" w:rsidRPr="0046272A" w:rsidRDefault="00542F0E" w:rsidP="00231292">
            <w:pPr>
              <w:pStyle w:val="KeinLeerraum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42F0E" w:rsidRPr="0046272A" w:rsidRDefault="00542F0E" w:rsidP="00231292">
            <w:pPr>
              <w:pStyle w:val="KeinLeerraum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42F0E" w:rsidRPr="0046272A" w:rsidRDefault="00542F0E" w:rsidP="00231292">
            <w:pPr>
              <w:pStyle w:val="KeinLeerraum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42F0E" w:rsidRPr="0046272A" w:rsidRDefault="00542F0E" w:rsidP="00231292">
            <w:pPr>
              <w:pStyle w:val="KeinLeerraum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42F0E" w:rsidRPr="0046272A" w:rsidRDefault="00542F0E" w:rsidP="00231292">
            <w:pPr>
              <w:pStyle w:val="KeinLeerraum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42F0E" w:rsidRPr="0046272A" w:rsidRDefault="00542F0E" w:rsidP="00231292">
            <w:pPr>
              <w:pStyle w:val="KeinLeerraum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42F0E" w:rsidRPr="0046272A" w:rsidRDefault="00542F0E" w:rsidP="00231292">
            <w:pPr>
              <w:pStyle w:val="KeinLeerraum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84CD9" w:rsidRPr="0046272A" w:rsidRDefault="00DC01AF" w:rsidP="00231292">
            <w:pPr>
              <w:pStyle w:val="KeinLeerraum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272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</w:t>
            </w:r>
          </w:p>
          <w:p w:rsidR="00284CD9" w:rsidRPr="0046272A" w:rsidRDefault="00284CD9" w:rsidP="00231292">
            <w:pPr>
              <w:pStyle w:val="KeinLeerraum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A39B3" w:rsidRPr="0046272A" w:rsidRDefault="00284CD9" w:rsidP="00231292">
            <w:pPr>
              <w:pStyle w:val="KeinLeerraum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272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</w:t>
            </w:r>
          </w:p>
          <w:p w:rsidR="00504DE3" w:rsidRPr="0046272A" w:rsidRDefault="005A39B3" w:rsidP="00231292">
            <w:pPr>
              <w:pStyle w:val="KeinLeerraum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272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</w:t>
            </w:r>
          </w:p>
          <w:p w:rsidR="00504DE3" w:rsidRPr="0046272A" w:rsidRDefault="00504DE3" w:rsidP="00231292">
            <w:pPr>
              <w:pStyle w:val="KeinLeerraum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04DE3" w:rsidRPr="0046272A" w:rsidRDefault="00504DE3" w:rsidP="00231292">
            <w:pPr>
              <w:pStyle w:val="KeinLeerraum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04DE3" w:rsidRPr="0046272A" w:rsidRDefault="00504DE3" w:rsidP="00231292">
            <w:pPr>
              <w:pStyle w:val="KeinLeerraum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04DE3" w:rsidRPr="0046272A" w:rsidRDefault="00504DE3" w:rsidP="00231292">
            <w:pPr>
              <w:pStyle w:val="KeinLeerraum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04DE3" w:rsidRPr="0046272A" w:rsidRDefault="00504DE3" w:rsidP="00231292">
            <w:pPr>
              <w:pStyle w:val="KeinLeerraum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04DE3" w:rsidRPr="0046272A" w:rsidRDefault="00504DE3" w:rsidP="00231292">
            <w:pPr>
              <w:pStyle w:val="KeinLeerraum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04DE3" w:rsidRPr="0046272A" w:rsidRDefault="00504DE3" w:rsidP="00231292">
            <w:pPr>
              <w:pStyle w:val="KeinLeerraum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04DE3" w:rsidRPr="0046272A" w:rsidRDefault="00504DE3" w:rsidP="00231292">
            <w:pPr>
              <w:pStyle w:val="KeinLeerraum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04DE3" w:rsidRPr="0046272A" w:rsidRDefault="00504DE3" w:rsidP="00231292">
            <w:pPr>
              <w:pStyle w:val="KeinLeerraum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04DE3" w:rsidRPr="0046272A" w:rsidRDefault="00504DE3" w:rsidP="00231292">
            <w:pPr>
              <w:pStyle w:val="KeinLeerraum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04DE3" w:rsidRPr="0046272A" w:rsidRDefault="00504DE3" w:rsidP="00231292">
            <w:pPr>
              <w:pStyle w:val="KeinLeerraum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42F0E" w:rsidRPr="0046272A" w:rsidRDefault="00504DE3" w:rsidP="00231292">
            <w:pPr>
              <w:pStyle w:val="KeinLeerraum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272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</w:t>
            </w:r>
            <w:r w:rsidR="00542F0E" w:rsidRPr="0046272A">
              <w:rPr>
                <w:rFonts w:ascii="Times New Roman" w:hAnsi="Times New Roman" w:cs="Times New Roman"/>
                <w:i/>
                <w:sz w:val="24"/>
                <w:szCs w:val="24"/>
              </w:rPr>
              <w:t>Marco Viehöver</w:t>
            </w:r>
            <w:r w:rsidR="00DC01AF" w:rsidRPr="0046272A">
              <w:rPr>
                <w:rFonts w:ascii="Times New Roman" w:hAnsi="Times New Roman" w:cs="Times New Roman"/>
                <w:i/>
                <w:sz w:val="24"/>
                <w:szCs w:val="24"/>
              </w:rPr>
              <w:t>?</w:t>
            </w:r>
          </w:p>
          <w:p w:rsidR="00DC01AF" w:rsidRPr="0046272A" w:rsidRDefault="00DC01AF" w:rsidP="00231292">
            <w:pPr>
              <w:pStyle w:val="KeinLeerraum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272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</w:t>
            </w:r>
            <w:r w:rsidR="005A39B3" w:rsidRPr="0046272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6272A">
              <w:rPr>
                <w:rFonts w:ascii="Times New Roman" w:hAnsi="Times New Roman" w:cs="Times New Roman"/>
                <w:i/>
                <w:sz w:val="24"/>
                <w:szCs w:val="24"/>
              </w:rPr>
              <w:t>Désirée Joerg</w:t>
            </w:r>
          </w:p>
          <w:p w:rsidR="00DC01AF" w:rsidRPr="0046272A" w:rsidRDefault="00DC01AF" w:rsidP="00231292">
            <w:pPr>
              <w:pStyle w:val="KeinLeerraum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C01AF" w:rsidRPr="0046272A" w:rsidRDefault="00DC01AF" w:rsidP="00231292">
            <w:pPr>
              <w:pStyle w:val="KeinLeerraum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84CD9" w:rsidRPr="00CA468A" w:rsidRDefault="00284CD9" w:rsidP="00231292">
            <w:pPr>
              <w:pStyle w:val="KeinLeerraum"/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</w:pPr>
            <w:r w:rsidRPr="0046272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</w:t>
            </w:r>
            <w:r w:rsidR="00504DE3" w:rsidRPr="0046272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A468A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Désirée Joerg</w:t>
            </w:r>
          </w:p>
          <w:p w:rsidR="00284CD9" w:rsidRPr="00CA468A" w:rsidRDefault="00284CD9" w:rsidP="00231292">
            <w:pPr>
              <w:pStyle w:val="KeinLeerraum"/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</w:pPr>
            <w:r w:rsidRPr="00CA468A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 xml:space="preserve">           Marco Viehöver</w:t>
            </w:r>
          </w:p>
          <w:p w:rsidR="00EB39CB" w:rsidRPr="00CA468A" w:rsidRDefault="00EB39CB" w:rsidP="00231292">
            <w:pPr>
              <w:pStyle w:val="KeinLeerraum"/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</w:pPr>
          </w:p>
          <w:p w:rsidR="00EB39CB" w:rsidRPr="00DC01AF" w:rsidRDefault="00EB39CB" w:rsidP="00231292">
            <w:pPr>
              <w:pStyle w:val="KeinLeerraum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A468A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 xml:space="preserve">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Michael Dittmann</w:t>
            </w:r>
          </w:p>
        </w:tc>
      </w:tr>
      <w:tr w:rsidR="00542F0E" w:rsidRPr="00DC01AF" w:rsidTr="00231292">
        <w:trPr>
          <w:trHeight w:val="709"/>
        </w:trPr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42F0E" w:rsidRDefault="00542F0E" w:rsidP="00542F0E">
            <w:pPr>
              <w:pStyle w:val="KeinLeerraum"/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6. Sonstiges</w:t>
            </w:r>
          </w:p>
        </w:tc>
        <w:tc>
          <w:tcPr>
            <w:tcW w:w="3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42F0E" w:rsidRPr="00DC01AF" w:rsidRDefault="00542F0E" w:rsidP="00231292">
            <w:pPr>
              <w:pStyle w:val="KeinLeerraum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42F0E" w:rsidRPr="00542F0E" w:rsidTr="00231292">
        <w:trPr>
          <w:trHeight w:val="709"/>
        </w:trPr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42F0E" w:rsidRDefault="00542F0E" w:rsidP="000E270D">
            <w:pPr>
              <w:pStyle w:val="KeinLeerraum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Umschreiben Administratorrechte der </w:t>
            </w:r>
            <w:r w:rsidRPr="00EB39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Fachschaftsseite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von T. Tack auf J. Kuhlmann</w:t>
            </w:r>
          </w:p>
          <w:p w:rsidR="00EB39CB" w:rsidRDefault="00EB39CB" w:rsidP="000E270D">
            <w:pPr>
              <w:pStyle w:val="KeinLeerraum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Festlegung eines Termins zur </w:t>
            </w:r>
            <w:r w:rsidRPr="00EB39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Kontoübertragung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EB39CB" w:rsidRDefault="00EB39CB" w:rsidP="000E270D">
            <w:pPr>
              <w:pStyle w:val="KeinLeerraum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10.10.16; 9:00 Uhr Sparkasse Tarforst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- 2 Finanzer, ehemaliger Finanzer, Sprecher, stellvertretender Sprecher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- Wahlprotokoll Konstituierende Sitzung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- FS-EC- Karte </w:t>
            </w:r>
          </w:p>
          <w:p w:rsidR="00EB39CB" w:rsidRDefault="00EB39CB" w:rsidP="000E270D">
            <w:pPr>
              <w:pStyle w:val="KeinLeerraum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</w:t>
            </w:r>
          </w:p>
          <w:p w:rsidR="00EB39CB" w:rsidRPr="00542F0E" w:rsidRDefault="00EB39CB" w:rsidP="000E270D">
            <w:pPr>
              <w:pStyle w:val="KeinLeerraum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42F0E" w:rsidRDefault="00EB39CB" w:rsidP="00231292">
            <w:pPr>
              <w:pStyle w:val="KeinLeerraum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</w:t>
            </w:r>
            <w:r w:rsidR="00DC01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542F0E">
              <w:rPr>
                <w:rFonts w:ascii="Times New Roman" w:hAnsi="Times New Roman" w:cs="Times New Roman"/>
                <w:i/>
                <w:sz w:val="24"/>
                <w:szCs w:val="24"/>
              </w:rPr>
              <w:t>Jana Kuhlmann</w:t>
            </w:r>
          </w:p>
          <w:p w:rsidR="00EB39CB" w:rsidRDefault="00EB39CB" w:rsidP="00231292">
            <w:pPr>
              <w:pStyle w:val="KeinLeerraum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B39CB" w:rsidRPr="00542F0E" w:rsidRDefault="00EB39CB" w:rsidP="00231292">
            <w:pPr>
              <w:pStyle w:val="KeinLeerraum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235FDC" w:rsidRPr="00542F0E" w:rsidRDefault="00235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35FDC" w:rsidRPr="00542F0E" w:rsidRDefault="00235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35FDC" w:rsidRPr="00542F0E" w:rsidRDefault="00235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35FDC" w:rsidRPr="00542F0E" w:rsidRDefault="00235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35FDC" w:rsidRPr="00542F0E" w:rsidRDefault="00235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35FDC" w:rsidRPr="00542F0E" w:rsidRDefault="00235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35FDC" w:rsidRPr="00542F0E" w:rsidRDefault="00235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35FDC" w:rsidRPr="00542F0E" w:rsidRDefault="00235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35FDC" w:rsidRPr="00542F0E" w:rsidRDefault="00235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35FDC" w:rsidRPr="00542F0E" w:rsidRDefault="00235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35FDC" w:rsidRPr="00542F0E" w:rsidRDefault="00235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35FDC" w:rsidRPr="00D037ED" w:rsidRDefault="00B928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37ED">
        <w:rPr>
          <w:rFonts w:ascii="Times New Roman" w:eastAsia="Times New Roman" w:hAnsi="Times New Roman" w:cs="Times New Roman"/>
          <w:sz w:val="24"/>
          <w:szCs w:val="24"/>
        </w:rPr>
        <w:t>_____________________________________</w:t>
      </w:r>
    </w:p>
    <w:p w:rsidR="00235FDC" w:rsidRPr="00D037ED" w:rsidRDefault="00B928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7ED">
        <w:rPr>
          <w:rFonts w:ascii="Times New Roman" w:eastAsia="Times New Roman" w:hAnsi="Times New Roman" w:cs="Times New Roman"/>
          <w:sz w:val="24"/>
          <w:szCs w:val="24"/>
        </w:rPr>
        <w:t xml:space="preserve">Trier, den </w:t>
      </w:r>
      <w:r w:rsidR="00EB39CB">
        <w:rPr>
          <w:rFonts w:ascii="Times New Roman" w:eastAsia="Times New Roman" w:hAnsi="Times New Roman" w:cs="Times New Roman"/>
          <w:sz w:val="24"/>
          <w:szCs w:val="24"/>
        </w:rPr>
        <w:t>19.09.16</w:t>
      </w:r>
      <w:r w:rsidR="00AC74D2" w:rsidRPr="00D037E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EB39CB">
        <w:rPr>
          <w:rFonts w:ascii="Times New Roman" w:eastAsia="Times New Roman" w:hAnsi="Times New Roman" w:cs="Times New Roman"/>
          <w:sz w:val="24"/>
          <w:szCs w:val="24"/>
        </w:rPr>
        <w:t>Marco Viehöver</w:t>
      </w:r>
    </w:p>
    <w:sectPr w:rsidR="00235FDC" w:rsidRPr="00D037ED" w:rsidSect="00235FDC">
      <w:pgSz w:w="11906" w:h="16838"/>
      <w:pgMar w:top="1418" w:right="1418" w:bottom="1134" w:left="1134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42FF" w:rsidRDefault="005D42FF" w:rsidP="00E31F49">
      <w:pPr>
        <w:spacing w:after="0" w:line="240" w:lineRule="auto"/>
      </w:pPr>
      <w:r>
        <w:separator/>
      </w:r>
    </w:p>
  </w:endnote>
  <w:endnote w:type="continuationSeparator" w:id="0">
    <w:p w:rsidR="005D42FF" w:rsidRDefault="005D42FF" w:rsidP="00E31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42FF" w:rsidRDefault="005D42FF" w:rsidP="00E31F49">
      <w:pPr>
        <w:spacing w:after="0" w:line="240" w:lineRule="auto"/>
      </w:pPr>
      <w:r>
        <w:separator/>
      </w:r>
    </w:p>
  </w:footnote>
  <w:footnote w:type="continuationSeparator" w:id="0">
    <w:p w:rsidR="005D42FF" w:rsidRDefault="005D42FF" w:rsidP="00E31F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75A15"/>
    <w:multiLevelType w:val="hybridMultilevel"/>
    <w:tmpl w:val="3DA8E74A"/>
    <w:lvl w:ilvl="0" w:tplc="FA4E48C6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A4FD7"/>
    <w:multiLevelType w:val="hybridMultilevel"/>
    <w:tmpl w:val="E620D966"/>
    <w:lvl w:ilvl="0" w:tplc="1B529844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FDC"/>
    <w:rsid w:val="00000064"/>
    <w:rsid w:val="000152A1"/>
    <w:rsid w:val="00025059"/>
    <w:rsid w:val="000A3C81"/>
    <w:rsid w:val="000E270D"/>
    <w:rsid w:val="00111BF3"/>
    <w:rsid w:val="0021017A"/>
    <w:rsid w:val="00226611"/>
    <w:rsid w:val="00230EEB"/>
    <w:rsid w:val="00231292"/>
    <w:rsid w:val="00235FDC"/>
    <w:rsid w:val="00280737"/>
    <w:rsid w:val="00284CD9"/>
    <w:rsid w:val="002A6F48"/>
    <w:rsid w:val="00343C57"/>
    <w:rsid w:val="003E0385"/>
    <w:rsid w:val="00430926"/>
    <w:rsid w:val="004376E4"/>
    <w:rsid w:val="0046272A"/>
    <w:rsid w:val="00465807"/>
    <w:rsid w:val="00504DE3"/>
    <w:rsid w:val="00542F0E"/>
    <w:rsid w:val="005A39B3"/>
    <w:rsid w:val="005A7FAC"/>
    <w:rsid w:val="005B51D7"/>
    <w:rsid w:val="005D42FF"/>
    <w:rsid w:val="005D6D11"/>
    <w:rsid w:val="00614C0C"/>
    <w:rsid w:val="0067018D"/>
    <w:rsid w:val="006C1C31"/>
    <w:rsid w:val="006F1A05"/>
    <w:rsid w:val="00734E1D"/>
    <w:rsid w:val="00757F50"/>
    <w:rsid w:val="0080348D"/>
    <w:rsid w:val="00835DC3"/>
    <w:rsid w:val="009406B9"/>
    <w:rsid w:val="009A4F1C"/>
    <w:rsid w:val="009A7E11"/>
    <w:rsid w:val="009E1F05"/>
    <w:rsid w:val="00A03BD9"/>
    <w:rsid w:val="00A26455"/>
    <w:rsid w:val="00A82C8B"/>
    <w:rsid w:val="00AC74D2"/>
    <w:rsid w:val="00AD7C1A"/>
    <w:rsid w:val="00AE21A0"/>
    <w:rsid w:val="00B928FF"/>
    <w:rsid w:val="00BD2936"/>
    <w:rsid w:val="00BF6095"/>
    <w:rsid w:val="00C3333F"/>
    <w:rsid w:val="00CA468A"/>
    <w:rsid w:val="00D037ED"/>
    <w:rsid w:val="00D369E0"/>
    <w:rsid w:val="00D51A60"/>
    <w:rsid w:val="00D82C77"/>
    <w:rsid w:val="00DC01AF"/>
    <w:rsid w:val="00E31F49"/>
    <w:rsid w:val="00E62FEF"/>
    <w:rsid w:val="00E96652"/>
    <w:rsid w:val="00EB39CB"/>
    <w:rsid w:val="00F07FDB"/>
    <w:rsid w:val="00F5324D"/>
    <w:rsid w:val="00FB01D7"/>
    <w:rsid w:val="00FB45F8"/>
    <w:rsid w:val="00FD4AB0"/>
    <w:rsid w:val="00FE33B3"/>
    <w:rsid w:val="00FF3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1F00A1-7038-4C85-91E9-EEF2E43AD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20D67"/>
    <w:pPr>
      <w:suppressAutoHyphens/>
      <w:spacing w:after="200" w:line="276" w:lineRule="auto"/>
    </w:pPr>
    <w:rPr>
      <w:rFonts w:ascii="Calibri" w:eastAsia="Calibri" w:hAnsi="Calibri" w:cs="Calibri"/>
      <w:color w:val="00000A"/>
      <w:sz w:val="22"/>
      <w:szCs w:val="22"/>
      <w:lang w:eastAsia="ar-SA"/>
    </w:rPr>
  </w:style>
  <w:style w:type="paragraph" w:styleId="berschrift1">
    <w:name w:val="heading 1"/>
    <w:basedOn w:val="berschrift"/>
    <w:rsid w:val="00235FDC"/>
    <w:pPr>
      <w:outlineLvl w:val="0"/>
    </w:pPr>
  </w:style>
  <w:style w:type="paragraph" w:styleId="berschrift2">
    <w:name w:val="heading 2"/>
    <w:basedOn w:val="berschrift"/>
    <w:rsid w:val="00235FDC"/>
    <w:pPr>
      <w:outlineLvl w:val="1"/>
    </w:pPr>
  </w:style>
  <w:style w:type="paragraph" w:styleId="berschrift3">
    <w:name w:val="heading 3"/>
    <w:basedOn w:val="berschrift"/>
    <w:rsid w:val="00235FDC"/>
    <w:pPr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2z0">
    <w:name w:val="WW8Num2z0"/>
    <w:qFormat/>
    <w:rsid w:val="00220D67"/>
    <w:rPr>
      <w:rFonts w:ascii="Times New Roman" w:hAnsi="Times New Roman" w:cs="Times New Roman"/>
    </w:rPr>
  </w:style>
  <w:style w:type="character" w:customStyle="1" w:styleId="WW8Num3z0">
    <w:name w:val="WW8Num3z0"/>
    <w:qFormat/>
    <w:rsid w:val="00220D67"/>
    <w:rPr>
      <w:rFonts w:ascii="Times New Roman" w:eastAsia="Times New Roman" w:hAnsi="Times New Roman" w:cs="Times New Roman"/>
    </w:rPr>
  </w:style>
  <w:style w:type="character" w:customStyle="1" w:styleId="WW8Num5z0">
    <w:name w:val="WW8Num5z0"/>
    <w:qFormat/>
    <w:rsid w:val="00220D67"/>
    <w:rPr>
      <w:rFonts w:ascii="Times New Roman" w:eastAsia="Times New Roman" w:hAnsi="Times New Roman" w:cs="Times New Roman"/>
    </w:rPr>
  </w:style>
  <w:style w:type="character" w:customStyle="1" w:styleId="Absatz-Standardschriftart1">
    <w:name w:val="Absatz-Standardschriftart1"/>
    <w:qFormat/>
    <w:rsid w:val="00220D67"/>
  </w:style>
  <w:style w:type="character" w:customStyle="1" w:styleId="WW-Absatz-Standardschriftart">
    <w:name w:val="WW-Absatz-Standardschriftart"/>
    <w:qFormat/>
    <w:rsid w:val="00220D67"/>
  </w:style>
  <w:style w:type="character" w:customStyle="1" w:styleId="WW-Absatz-Standardschriftart1">
    <w:name w:val="WW-Absatz-Standardschriftart1"/>
    <w:qFormat/>
    <w:rsid w:val="00220D67"/>
  </w:style>
  <w:style w:type="character" w:customStyle="1" w:styleId="WW-Absatz-Standardschriftart11">
    <w:name w:val="WW-Absatz-Standardschriftart11"/>
    <w:qFormat/>
    <w:rsid w:val="00220D67"/>
  </w:style>
  <w:style w:type="character" w:customStyle="1" w:styleId="WW-Absatz-Standardschriftart111">
    <w:name w:val="WW-Absatz-Standardschriftart111"/>
    <w:qFormat/>
    <w:rsid w:val="00220D67"/>
  </w:style>
  <w:style w:type="character" w:customStyle="1" w:styleId="WW-Absatz-Standardschriftart1111">
    <w:name w:val="WW-Absatz-Standardschriftart1111"/>
    <w:qFormat/>
    <w:rsid w:val="00220D67"/>
  </w:style>
  <w:style w:type="character" w:customStyle="1" w:styleId="WW8Num4z0">
    <w:name w:val="WW8Num4z0"/>
    <w:qFormat/>
    <w:rsid w:val="00220D67"/>
    <w:rPr>
      <w:rFonts w:ascii="Symbol" w:hAnsi="Symbol" w:cs="OpenSymbol"/>
    </w:rPr>
  </w:style>
  <w:style w:type="character" w:customStyle="1" w:styleId="WW-Absatz-Standardschriftart11111">
    <w:name w:val="WW-Absatz-Standardschriftart11111"/>
    <w:qFormat/>
    <w:rsid w:val="00220D67"/>
  </w:style>
  <w:style w:type="character" w:customStyle="1" w:styleId="WW-Absatz-Standardschriftart111111">
    <w:name w:val="WW-Absatz-Standardschriftart111111"/>
    <w:qFormat/>
    <w:rsid w:val="00220D67"/>
  </w:style>
  <w:style w:type="character" w:customStyle="1" w:styleId="WW8Num1z0">
    <w:name w:val="WW8Num1z0"/>
    <w:qFormat/>
    <w:rsid w:val="00220D67"/>
    <w:rPr>
      <w:rFonts w:ascii="Symbol" w:hAnsi="Symbol"/>
    </w:rPr>
  </w:style>
  <w:style w:type="character" w:customStyle="1" w:styleId="WW8Num1z1">
    <w:name w:val="WW8Num1z1"/>
    <w:qFormat/>
    <w:rsid w:val="00220D67"/>
    <w:rPr>
      <w:rFonts w:ascii="Courier New" w:hAnsi="Courier New" w:cs="Courier New"/>
    </w:rPr>
  </w:style>
  <w:style w:type="character" w:customStyle="1" w:styleId="WW8Num1z2">
    <w:name w:val="WW8Num1z2"/>
    <w:qFormat/>
    <w:rsid w:val="00220D67"/>
    <w:rPr>
      <w:rFonts w:ascii="Wingdings" w:hAnsi="Wingdings"/>
    </w:rPr>
  </w:style>
  <w:style w:type="character" w:customStyle="1" w:styleId="WW8Num3z1">
    <w:name w:val="WW8Num3z1"/>
    <w:qFormat/>
    <w:rsid w:val="00220D67"/>
    <w:rPr>
      <w:rFonts w:ascii="Courier New" w:hAnsi="Courier New" w:cs="Courier New"/>
    </w:rPr>
  </w:style>
  <w:style w:type="character" w:customStyle="1" w:styleId="WW8Num3z2">
    <w:name w:val="WW8Num3z2"/>
    <w:qFormat/>
    <w:rsid w:val="00220D67"/>
    <w:rPr>
      <w:rFonts w:ascii="Wingdings" w:hAnsi="Wingdings"/>
    </w:rPr>
  </w:style>
  <w:style w:type="character" w:customStyle="1" w:styleId="WW8Num3z3">
    <w:name w:val="WW8Num3z3"/>
    <w:qFormat/>
    <w:rsid w:val="00220D67"/>
    <w:rPr>
      <w:rFonts w:ascii="Symbol" w:hAnsi="Symbol"/>
    </w:rPr>
  </w:style>
  <w:style w:type="character" w:customStyle="1" w:styleId="WW8Num5z1">
    <w:name w:val="WW8Num5z1"/>
    <w:qFormat/>
    <w:rsid w:val="00220D67"/>
    <w:rPr>
      <w:rFonts w:ascii="Courier New" w:hAnsi="Courier New" w:cs="Arial"/>
    </w:rPr>
  </w:style>
  <w:style w:type="character" w:customStyle="1" w:styleId="WW8Num5z2">
    <w:name w:val="WW8Num5z2"/>
    <w:qFormat/>
    <w:rsid w:val="00220D67"/>
    <w:rPr>
      <w:rFonts w:ascii="Wingdings" w:hAnsi="Wingdings"/>
    </w:rPr>
  </w:style>
  <w:style w:type="character" w:customStyle="1" w:styleId="WW8Num5z3">
    <w:name w:val="WW8Num5z3"/>
    <w:qFormat/>
    <w:rsid w:val="00220D67"/>
    <w:rPr>
      <w:rFonts w:ascii="Symbol" w:hAnsi="Symbol"/>
    </w:rPr>
  </w:style>
  <w:style w:type="character" w:customStyle="1" w:styleId="WW8Num6z0">
    <w:name w:val="WW8Num6z0"/>
    <w:qFormat/>
    <w:rsid w:val="00220D67"/>
    <w:rPr>
      <w:rFonts w:ascii="Times New Roman" w:eastAsia="Times New Roman" w:hAnsi="Times New Roman" w:cs="Times New Roman"/>
    </w:rPr>
  </w:style>
  <w:style w:type="character" w:customStyle="1" w:styleId="WW8Num6z1">
    <w:name w:val="WW8Num6z1"/>
    <w:qFormat/>
    <w:rsid w:val="00220D67"/>
    <w:rPr>
      <w:rFonts w:ascii="Courier New" w:hAnsi="Courier New" w:cs="Courier New"/>
    </w:rPr>
  </w:style>
  <w:style w:type="character" w:customStyle="1" w:styleId="WW8Num6z2">
    <w:name w:val="WW8Num6z2"/>
    <w:qFormat/>
    <w:rsid w:val="00220D67"/>
    <w:rPr>
      <w:rFonts w:ascii="Wingdings" w:hAnsi="Wingdings"/>
    </w:rPr>
  </w:style>
  <w:style w:type="character" w:customStyle="1" w:styleId="WW8Num6z3">
    <w:name w:val="WW8Num6z3"/>
    <w:qFormat/>
    <w:rsid w:val="00220D67"/>
    <w:rPr>
      <w:rFonts w:ascii="Symbol" w:hAnsi="Symbol"/>
    </w:rPr>
  </w:style>
  <w:style w:type="character" w:customStyle="1" w:styleId="WW8Num7z0">
    <w:name w:val="WW8Num7z0"/>
    <w:qFormat/>
    <w:rsid w:val="00220D67"/>
    <w:rPr>
      <w:rFonts w:ascii="Times New Roman" w:eastAsia="Times New Roman" w:hAnsi="Times New Roman" w:cs="Times New Roman"/>
    </w:rPr>
  </w:style>
  <w:style w:type="character" w:customStyle="1" w:styleId="WW8Num7z1">
    <w:name w:val="WW8Num7z1"/>
    <w:qFormat/>
    <w:rsid w:val="00220D67"/>
    <w:rPr>
      <w:rFonts w:ascii="Courier New" w:hAnsi="Courier New" w:cs="Courier New"/>
    </w:rPr>
  </w:style>
  <w:style w:type="character" w:customStyle="1" w:styleId="WW8Num7z2">
    <w:name w:val="WW8Num7z2"/>
    <w:qFormat/>
    <w:rsid w:val="00220D67"/>
    <w:rPr>
      <w:rFonts w:ascii="Wingdings" w:hAnsi="Wingdings"/>
    </w:rPr>
  </w:style>
  <w:style w:type="character" w:customStyle="1" w:styleId="WW8Num7z3">
    <w:name w:val="WW8Num7z3"/>
    <w:qFormat/>
    <w:rsid w:val="00220D67"/>
    <w:rPr>
      <w:rFonts w:ascii="Symbol" w:hAnsi="Symbol"/>
    </w:rPr>
  </w:style>
  <w:style w:type="character" w:customStyle="1" w:styleId="WW8Num8z0">
    <w:name w:val="WW8Num8z0"/>
    <w:qFormat/>
    <w:rsid w:val="00220D67"/>
    <w:rPr>
      <w:rFonts w:ascii="Times New Roman" w:eastAsia="Times New Roman" w:hAnsi="Times New Roman" w:cs="Times New Roman"/>
    </w:rPr>
  </w:style>
  <w:style w:type="character" w:customStyle="1" w:styleId="WW8Num8z1">
    <w:name w:val="WW8Num8z1"/>
    <w:qFormat/>
    <w:rsid w:val="00220D67"/>
    <w:rPr>
      <w:rFonts w:ascii="Courier New" w:hAnsi="Courier New" w:cs="Courier New"/>
    </w:rPr>
  </w:style>
  <w:style w:type="character" w:customStyle="1" w:styleId="WW8Num8z2">
    <w:name w:val="WW8Num8z2"/>
    <w:qFormat/>
    <w:rsid w:val="00220D67"/>
    <w:rPr>
      <w:rFonts w:ascii="Wingdings" w:hAnsi="Wingdings"/>
    </w:rPr>
  </w:style>
  <w:style w:type="character" w:customStyle="1" w:styleId="WW8Num8z3">
    <w:name w:val="WW8Num8z3"/>
    <w:qFormat/>
    <w:rsid w:val="00220D67"/>
    <w:rPr>
      <w:rFonts w:ascii="Symbol" w:hAnsi="Symbol"/>
    </w:rPr>
  </w:style>
  <w:style w:type="character" w:customStyle="1" w:styleId="WW8Num9z0">
    <w:name w:val="WW8Num9z0"/>
    <w:qFormat/>
    <w:rsid w:val="00220D67"/>
    <w:rPr>
      <w:rFonts w:ascii="Times New Roman" w:eastAsia="Times New Roman" w:hAnsi="Times New Roman" w:cs="Times New Roman"/>
    </w:rPr>
  </w:style>
  <w:style w:type="character" w:customStyle="1" w:styleId="WW8Num9z1">
    <w:name w:val="WW8Num9z1"/>
    <w:qFormat/>
    <w:rsid w:val="00220D67"/>
    <w:rPr>
      <w:rFonts w:ascii="Courier New" w:hAnsi="Courier New" w:cs="Arial"/>
    </w:rPr>
  </w:style>
  <w:style w:type="character" w:customStyle="1" w:styleId="WW8Num9z2">
    <w:name w:val="WW8Num9z2"/>
    <w:qFormat/>
    <w:rsid w:val="00220D67"/>
    <w:rPr>
      <w:rFonts w:ascii="Wingdings" w:hAnsi="Wingdings"/>
    </w:rPr>
  </w:style>
  <w:style w:type="character" w:customStyle="1" w:styleId="WW8Num9z3">
    <w:name w:val="WW8Num9z3"/>
    <w:qFormat/>
    <w:rsid w:val="00220D67"/>
    <w:rPr>
      <w:rFonts w:ascii="Symbol" w:hAnsi="Symbol"/>
    </w:rPr>
  </w:style>
  <w:style w:type="character" w:customStyle="1" w:styleId="WW8Num11z0">
    <w:name w:val="WW8Num11z0"/>
    <w:qFormat/>
    <w:rsid w:val="00220D67"/>
    <w:rPr>
      <w:rFonts w:ascii="Times New Roman" w:eastAsia="Times New Roman" w:hAnsi="Times New Roman" w:cs="Times New Roman"/>
    </w:rPr>
  </w:style>
  <w:style w:type="character" w:customStyle="1" w:styleId="WW8Num11z1">
    <w:name w:val="WW8Num11z1"/>
    <w:qFormat/>
    <w:rsid w:val="00220D67"/>
    <w:rPr>
      <w:rFonts w:ascii="Courier New" w:hAnsi="Courier New" w:cs="Courier New"/>
    </w:rPr>
  </w:style>
  <w:style w:type="character" w:customStyle="1" w:styleId="WW8Num11z2">
    <w:name w:val="WW8Num11z2"/>
    <w:qFormat/>
    <w:rsid w:val="00220D67"/>
    <w:rPr>
      <w:rFonts w:ascii="Wingdings" w:hAnsi="Wingdings"/>
    </w:rPr>
  </w:style>
  <w:style w:type="character" w:customStyle="1" w:styleId="WW8Num11z3">
    <w:name w:val="WW8Num11z3"/>
    <w:qFormat/>
    <w:rsid w:val="00220D67"/>
    <w:rPr>
      <w:rFonts w:ascii="Symbol" w:hAnsi="Symbol"/>
    </w:rPr>
  </w:style>
  <w:style w:type="character" w:customStyle="1" w:styleId="WW8Num12z0">
    <w:name w:val="WW8Num12z0"/>
    <w:qFormat/>
    <w:rsid w:val="00220D67"/>
    <w:rPr>
      <w:rFonts w:ascii="Times New Roman" w:eastAsia="Times New Roman" w:hAnsi="Times New Roman" w:cs="Times New Roman"/>
    </w:rPr>
  </w:style>
  <w:style w:type="character" w:customStyle="1" w:styleId="WW8Num12z1">
    <w:name w:val="WW8Num12z1"/>
    <w:qFormat/>
    <w:rsid w:val="00220D67"/>
    <w:rPr>
      <w:rFonts w:ascii="Courier New" w:hAnsi="Courier New" w:cs="Arial"/>
    </w:rPr>
  </w:style>
  <w:style w:type="character" w:customStyle="1" w:styleId="WW8Num12z2">
    <w:name w:val="WW8Num12z2"/>
    <w:qFormat/>
    <w:rsid w:val="00220D67"/>
    <w:rPr>
      <w:rFonts w:ascii="Wingdings" w:hAnsi="Wingdings"/>
    </w:rPr>
  </w:style>
  <w:style w:type="character" w:customStyle="1" w:styleId="WW8Num12z3">
    <w:name w:val="WW8Num12z3"/>
    <w:qFormat/>
    <w:rsid w:val="00220D67"/>
    <w:rPr>
      <w:rFonts w:ascii="Symbol" w:hAnsi="Symbol"/>
    </w:rPr>
  </w:style>
  <w:style w:type="character" w:customStyle="1" w:styleId="WW8Num13z0">
    <w:name w:val="WW8Num13z0"/>
    <w:qFormat/>
    <w:rsid w:val="00220D67"/>
    <w:rPr>
      <w:rFonts w:ascii="Times New Roman" w:eastAsia="Times New Roman" w:hAnsi="Times New Roman" w:cs="Times New Roman"/>
    </w:rPr>
  </w:style>
  <w:style w:type="character" w:customStyle="1" w:styleId="WW8Num13z1">
    <w:name w:val="WW8Num13z1"/>
    <w:qFormat/>
    <w:rsid w:val="00220D67"/>
    <w:rPr>
      <w:rFonts w:ascii="Courier New" w:hAnsi="Courier New" w:cs="Courier New"/>
    </w:rPr>
  </w:style>
  <w:style w:type="character" w:customStyle="1" w:styleId="WW8Num13z2">
    <w:name w:val="WW8Num13z2"/>
    <w:qFormat/>
    <w:rsid w:val="00220D67"/>
    <w:rPr>
      <w:rFonts w:ascii="Wingdings" w:hAnsi="Wingdings"/>
    </w:rPr>
  </w:style>
  <w:style w:type="character" w:customStyle="1" w:styleId="WW8Num13z3">
    <w:name w:val="WW8Num13z3"/>
    <w:qFormat/>
    <w:rsid w:val="00220D67"/>
    <w:rPr>
      <w:rFonts w:ascii="Symbol" w:hAnsi="Symbol"/>
    </w:rPr>
  </w:style>
  <w:style w:type="character" w:customStyle="1" w:styleId="WW8Num16z0">
    <w:name w:val="WW8Num16z0"/>
    <w:qFormat/>
    <w:rsid w:val="00220D67"/>
    <w:rPr>
      <w:rFonts w:ascii="Times New Roman" w:eastAsia="Times New Roman" w:hAnsi="Times New Roman" w:cs="Times New Roman"/>
    </w:rPr>
  </w:style>
  <w:style w:type="character" w:customStyle="1" w:styleId="WW8Num16z1">
    <w:name w:val="WW8Num16z1"/>
    <w:qFormat/>
    <w:rsid w:val="00220D67"/>
    <w:rPr>
      <w:rFonts w:ascii="Courier New" w:hAnsi="Courier New" w:cs="Courier New"/>
    </w:rPr>
  </w:style>
  <w:style w:type="character" w:customStyle="1" w:styleId="WW8Num16z2">
    <w:name w:val="WW8Num16z2"/>
    <w:qFormat/>
    <w:rsid w:val="00220D67"/>
    <w:rPr>
      <w:rFonts w:ascii="Wingdings" w:hAnsi="Wingdings"/>
    </w:rPr>
  </w:style>
  <w:style w:type="character" w:customStyle="1" w:styleId="WW8Num16z3">
    <w:name w:val="WW8Num16z3"/>
    <w:qFormat/>
    <w:rsid w:val="00220D67"/>
    <w:rPr>
      <w:rFonts w:ascii="Symbol" w:hAnsi="Symbol"/>
    </w:rPr>
  </w:style>
  <w:style w:type="character" w:customStyle="1" w:styleId="WW8Num17z0">
    <w:name w:val="WW8Num17z0"/>
    <w:qFormat/>
    <w:rsid w:val="00220D67"/>
    <w:rPr>
      <w:rFonts w:ascii="Times New Roman" w:eastAsia="Times New Roman" w:hAnsi="Times New Roman" w:cs="Times New Roman"/>
    </w:rPr>
  </w:style>
  <w:style w:type="character" w:customStyle="1" w:styleId="WW8Num17z1">
    <w:name w:val="WW8Num17z1"/>
    <w:qFormat/>
    <w:rsid w:val="00220D67"/>
    <w:rPr>
      <w:rFonts w:ascii="Courier New" w:hAnsi="Courier New" w:cs="Courier New"/>
    </w:rPr>
  </w:style>
  <w:style w:type="character" w:customStyle="1" w:styleId="WW8Num17z2">
    <w:name w:val="WW8Num17z2"/>
    <w:qFormat/>
    <w:rsid w:val="00220D67"/>
    <w:rPr>
      <w:rFonts w:ascii="Wingdings" w:hAnsi="Wingdings"/>
    </w:rPr>
  </w:style>
  <w:style w:type="character" w:customStyle="1" w:styleId="WW8Num17z3">
    <w:name w:val="WW8Num17z3"/>
    <w:qFormat/>
    <w:rsid w:val="00220D67"/>
    <w:rPr>
      <w:rFonts w:ascii="Symbol" w:hAnsi="Symbol"/>
    </w:rPr>
  </w:style>
  <w:style w:type="character" w:customStyle="1" w:styleId="WW8Num18z0">
    <w:name w:val="WW8Num18z0"/>
    <w:qFormat/>
    <w:rsid w:val="00220D67"/>
    <w:rPr>
      <w:rFonts w:ascii="Times New Roman" w:eastAsia="Times New Roman" w:hAnsi="Times New Roman" w:cs="Times New Roman"/>
    </w:rPr>
  </w:style>
  <w:style w:type="character" w:customStyle="1" w:styleId="WW8Num18z1">
    <w:name w:val="WW8Num18z1"/>
    <w:qFormat/>
    <w:rsid w:val="00220D67"/>
    <w:rPr>
      <w:rFonts w:ascii="Courier New" w:hAnsi="Courier New" w:cs="Courier New"/>
    </w:rPr>
  </w:style>
  <w:style w:type="character" w:customStyle="1" w:styleId="WW8Num18z2">
    <w:name w:val="WW8Num18z2"/>
    <w:qFormat/>
    <w:rsid w:val="00220D67"/>
    <w:rPr>
      <w:rFonts w:ascii="Wingdings" w:hAnsi="Wingdings"/>
    </w:rPr>
  </w:style>
  <w:style w:type="character" w:customStyle="1" w:styleId="WW8Num18z3">
    <w:name w:val="WW8Num18z3"/>
    <w:qFormat/>
    <w:rsid w:val="00220D67"/>
    <w:rPr>
      <w:rFonts w:ascii="Symbol" w:hAnsi="Symbol"/>
    </w:rPr>
  </w:style>
  <w:style w:type="character" w:customStyle="1" w:styleId="WW8Num20z0">
    <w:name w:val="WW8Num20z0"/>
    <w:qFormat/>
    <w:rsid w:val="00220D67"/>
    <w:rPr>
      <w:rFonts w:ascii="Times New Roman" w:eastAsia="Times New Roman" w:hAnsi="Times New Roman" w:cs="Times New Roman"/>
    </w:rPr>
  </w:style>
  <w:style w:type="character" w:customStyle="1" w:styleId="WW8Num20z1">
    <w:name w:val="WW8Num20z1"/>
    <w:qFormat/>
    <w:rsid w:val="00220D67"/>
    <w:rPr>
      <w:rFonts w:ascii="Courier New" w:hAnsi="Courier New" w:cs="Courier New"/>
    </w:rPr>
  </w:style>
  <w:style w:type="character" w:customStyle="1" w:styleId="WW8Num20z2">
    <w:name w:val="WW8Num20z2"/>
    <w:qFormat/>
    <w:rsid w:val="00220D67"/>
    <w:rPr>
      <w:rFonts w:ascii="Wingdings" w:hAnsi="Wingdings"/>
    </w:rPr>
  </w:style>
  <w:style w:type="character" w:customStyle="1" w:styleId="WW8Num20z3">
    <w:name w:val="WW8Num20z3"/>
    <w:qFormat/>
    <w:rsid w:val="00220D67"/>
    <w:rPr>
      <w:rFonts w:ascii="Symbol" w:hAnsi="Symbol"/>
    </w:rPr>
  </w:style>
  <w:style w:type="character" w:customStyle="1" w:styleId="WW-Absatz-Standardschriftart1111111">
    <w:name w:val="WW-Absatz-Standardschriftart1111111"/>
    <w:qFormat/>
    <w:rsid w:val="00220D67"/>
  </w:style>
  <w:style w:type="character" w:customStyle="1" w:styleId="Aufzhlungszeichen1">
    <w:name w:val="Aufzählungszeichen1"/>
    <w:qFormat/>
    <w:rsid w:val="00220D67"/>
    <w:rPr>
      <w:rFonts w:ascii="OpenSymbol" w:eastAsia="OpenSymbol" w:hAnsi="OpenSymbol" w:cs="OpenSymbol"/>
    </w:rPr>
  </w:style>
  <w:style w:type="character" w:customStyle="1" w:styleId="Nummerierungszeichen">
    <w:name w:val="Nummerierungszeichen"/>
    <w:qFormat/>
    <w:rsid w:val="00220D67"/>
  </w:style>
  <w:style w:type="character" w:customStyle="1" w:styleId="Internetlink">
    <w:name w:val="Internetlink"/>
    <w:uiPriority w:val="99"/>
    <w:unhideWhenUsed/>
    <w:rsid w:val="0040053B"/>
    <w:rPr>
      <w:color w:val="0000FF"/>
      <w:u w:val="single"/>
    </w:rPr>
  </w:style>
  <w:style w:type="character" w:customStyle="1" w:styleId="ListLabel1">
    <w:name w:val="ListLabel 1"/>
    <w:qFormat/>
    <w:rsid w:val="00235FDC"/>
    <w:rPr>
      <w:rFonts w:cs="Times New Roman"/>
    </w:rPr>
  </w:style>
  <w:style w:type="character" w:customStyle="1" w:styleId="ListLabel2">
    <w:name w:val="ListLabel 2"/>
    <w:qFormat/>
    <w:rsid w:val="00235FDC"/>
    <w:rPr>
      <w:b/>
    </w:rPr>
  </w:style>
  <w:style w:type="character" w:customStyle="1" w:styleId="ListLabel3">
    <w:name w:val="ListLabel 3"/>
    <w:qFormat/>
    <w:rsid w:val="00235FDC"/>
    <w:rPr>
      <w:rFonts w:eastAsia="Times New Roman" w:cs="Times New Roman"/>
    </w:rPr>
  </w:style>
  <w:style w:type="character" w:customStyle="1" w:styleId="ListLabel4">
    <w:name w:val="ListLabel 4"/>
    <w:qFormat/>
    <w:rsid w:val="00235FDC"/>
    <w:rPr>
      <w:rFonts w:cs="Courier New"/>
    </w:rPr>
  </w:style>
  <w:style w:type="paragraph" w:customStyle="1" w:styleId="berschrift">
    <w:name w:val="Überschrift"/>
    <w:basedOn w:val="Standard"/>
    <w:next w:val="Textkrper"/>
    <w:qFormat/>
    <w:rsid w:val="00220D6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xtkrper">
    <w:name w:val="Body Text"/>
    <w:basedOn w:val="Standard"/>
    <w:rsid w:val="00220D67"/>
    <w:pPr>
      <w:spacing w:after="120"/>
    </w:pPr>
  </w:style>
  <w:style w:type="paragraph" w:styleId="Liste">
    <w:name w:val="List"/>
    <w:basedOn w:val="Textkrper"/>
    <w:rsid w:val="00220D67"/>
    <w:rPr>
      <w:rFonts w:cs="Mangal"/>
    </w:rPr>
  </w:style>
  <w:style w:type="paragraph" w:styleId="Beschriftung">
    <w:name w:val="caption"/>
    <w:basedOn w:val="Standard"/>
    <w:rsid w:val="00235FDC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Verzeichnis">
    <w:name w:val="Verzeichnis"/>
    <w:basedOn w:val="Standard"/>
    <w:qFormat/>
    <w:rsid w:val="00220D67"/>
    <w:pPr>
      <w:suppressLineNumbers/>
    </w:pPr>
    <w:rPr>
      <w:rFonts w:cs="Mangal"/>
    </w:rPr>
  </w:style>
  <w:style w:type="paragraph" w:customStyle="1" w:styleId="Beschriftung1">
    <w:name w:val="Beschriftung1"/>
    <w:basedOn w:val="Standard"/>
    <w:qFormat/>
    <w:rsid w:val="00220D6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Listenabsatz">
    <w:name w:val="List Paragraph"/>
    <w:basedOn w:val="Standard"/>
    <w:qFormat/>
    <w:rsid w:val="00220D67"/>
    <w:pPr>
      <w:ind w:left="720"/>
    </w:pPr>
  </w:style>
  <w:style w:type="paragraph" w:customStyle="1" w:styleId="TabellenInhalt">
    <w:name w:val="Tabellen Inhalt"/>
    <w:basedOn w:val="Standard"/>
    <w:qFormat/>
    <w:rsid w:val="00220D67"/>
    <w:pPr>
      <w:suppressLineNumbers/>
    </w:pPr>
  </w:style>
  <w:style w:type="paragraph" w:customStyle="1" w:styleId="Tabellenberschrift">
    <w:name w:val="Tabellen Überschrift"/>
    <w:basedOn w:val="TabellenInhalt"/>
    <w:qFormat/>
    <w:rsid w:val="00220D67"/>
    <w:pPr>
      <w:jc w:val="center"/>
    </w:pPr>
    <w:rPr>
      <w:b/>
      <w:bCs/>
    </w:rPr>
  </w:style>
  <w:style w:type="paragraph" w:styleId="KeinLeerraum">
    <w:name w:val="No Spacing"/>
    <w:uiPriority w:val="1"/>
    <w:qFormat/>
    <w:rsid w:val="00B5639B"/>
    <w:pPr>
      <w:suppressAutoHyphens/>
    </w:pPr>
    <w:rPr>
      <w:rFonts w:asciiTheme="minorHAnsi" w:eastAsiaTheme="minorHAnsi" w:hAnsiTheme="minorHAnsi" w:cstheme="minorBidi"/>
      <w:color w:val="00000A"/>
      <w:sz w:val="22"/>
      <w:szCs w:val="22"/>
      <w:lang w:eastAsia="en-US"/>
    </w:rPr>
  </w:style>
  <w:style w:type="paragraph" w:customStyle="1" w:styleId="Quotations">
    <w:name w:val="Quotations"/>
    <w:basedOn w:val="Standard"/>
    <w:qFormat/>
    <w:rsid w:val="00235FDC"/>
  </w:style>
  <w:style w:type="paragraph" w:styleId="Titel">
    <w:name w:val="Title"/>
    <w:basedOn w:val="berschrift"/>
    <w:rsid w:val="00235FDC"/>
  </w:style>
  <w:style w:type="paragraph" w:styleId="Untertitel">
    <w:name w:val="Subtitle"/>
    <w:basedOn w:val="berschrift"/>
    <w:rsid w:val="00235FDC"/>
  </w:style>
  <w:style w:type="paragraph" w:styleId="Kopfzeile">
    <w:name w:val="header"/>
    <w:basedOn w:val="Standard"/>
    <w:link w:val="KopfzeileZchn"/>
    <w:uiPriority w:val="99"/>
    <w:semiHidden/>
    <w:unhideWhenUsed/>
    <w:rsid w:val="00E31F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E31F49"/>
    <w:rPr>
      <w:rFonts w:ascii="Calibri" w:eastAsia="Calibri" w:hAnsi="Calibri" w:cs="Calibri"/>
      <w:color w:val="00000A"/>
      <w:sz w:val="22"/>
      <w:szCs w:val="22"/>
      <w:lang w:eastAsia="ar-SA"/>
    </w:rPr>
  </w:style>
  <w:style w:type="paragraph" w:styleId="Fuzeile">
    <w:name w:val="footer"/>
    <w:basedOn w:val="Standard"/>
    <w:link w:val="FuzeileZchn"/>
    <w:uiPriority w:val="99"/>
    <w:semiHidden/>
    <w:unhideWhenUsed/>
    <w:rsid w:val="00E31F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E31F49"/>
    <w:rPr>
      <w:rFonts w:ascii="Calibri" w:eastAsia="Calibri" w:hAnsi="Calibri" w:cs="Calibri"/>
      <w:color w:val="00000A"/>
      <w:sz w:val="22"/>
      <w:szCs w:val="22"/>
      <w:lang w:eastAsia="ar-SA"/>
    </w:rPr>
  </w:style>
  <w:style w:type="character" w:styleId="Hyperlink">
    <w:name w:val="Hyperlink"/>
    <w:basedOn w:val="Absatz-Standardschriftart"/>
    <w:uiPriority w:val="99"/>
    <w:unhideWhenUsed/>
    <w:rsid w:val="00F07F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92C3E291</Template>
  <TotalTime>0</TotalTime>
  <Pages>3</Pages>
  <Words>534</Words>
  <Characters>3365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</dc:creator>
  <cp:lastModifiedBy>Kuhlmann, Jana</cp:lastModifiedBy>
  <cp:revision>2</cp:revision>
  <cp:lastPrinted>1900-12-31T22:00:00Z</cp:lastPrinted>
  <dcterms:created xsi:type="dcterms:W3CDTF">2016-09-24T11:33:00Z</dcterms:created>
  <dcterms:modified xsi:type="dcterms:W3CDTF">2016-09-24T11:33:00Z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